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37" w:rsidRPr="001421DB" w:rsidRDefault="00AD5137" w:rsidP="00183114">
      <w:pPr>
        <w:ind w:left="1416"/>
        <w:rPr>
          <w:b/>
          <w:bCs/>
          <w:sz w:val="32"/>
          <w:szCs w:val="32"/>
        </w:rPr>
      </w:pPr>
      <w:r w:rsidRPr="001421DB">
        <w:rPr>
          <w:b/>
          <w:bCs/>
          <w:sz w:val="32"/>
          <w:szCs w:val="32"/>
        </w:rPr>
        <w:t>Филиал М</w:t>
      </w:r>
      <w:r>
        <w:rPr>
          <w:b/>
          <w:bCs/>
          <w:sz w:val="32"/>
          <w:szCs w:val="32"/>
        </w:rPr>
        <w:t>Б</w:t>
      </w:r>
      <w:r w:rsidRPr="001421DB">
        <w:rPr>
          <w:b/>
          <w:bCs/>
          <w:sz w:val="32"/>
          <w:szCs w:val="32"/>
        </w:rPr>
        <w:t>ОУ Сосновская СОШ №2 в с. Правые Ламки</w:t>
      </w:r>
    </w:p>
    <w:p w:rsidR="00AD5137" w:rsidRPr="00F74B09" w:rsidRDefault="00AD5137" w:rsidP="00BC792B">
      <w:pPr>
        <w:rPr>
          <w:b/>
          <w:bCs/>
          <w:sz w:val="28"/>
          <w:szCs w:val="28"/>
        </w:rPr>
      </w:pPr>
    </w:p>
    <w:p w:rsidR="00AD5137" w:rsidRPr="00F74B09" w:rsidRDefault="00AD5137" w:rsidP="00BC792B">
      <w:pPr>
        <w:rPr>
          <w:b/>
          <w:bCs/>
          <w:sz w:val="28"/>
          <w:szCs w:val="28"/>
        </w:rPr>
      </w:pPr>
    </w:p>
    <w:p w:rsidR="00AD5137" w:rsidRPr="00F74B09" w:rsidRDefault="00AD5137" w:rsidP="00BC792B">
      <w:pPr>
        <w:rPr>
          <w:b/>
          <w:bCs/>
          <w:sz w:val="28"/>
          <w:szCs w:val="28"/>
        </w:rPr>
      </w:pPr>
    </w:p>
    <w:p w:rsidR="00AD5137" w:rsidRPr="00F74B09" w:rsidRDefault="00AD5137" w:rsidP="00BC792B">
      <w:pPr>
        <w:pStyle w:val="Heading1"/>
        <w:jc w:val="center"/>
        <w:rPr>
          <w:sz w:val="28"/>
          <w:szCs w:val="28"/>
        </w:rPr>
      </w:pPr>
    </w:p>
    <w:p w:rsidR="00AD5137" w:rsidRPr="0023408E" w:rsidRDefault="00AD5137" w:rsidP="00BC792B">
      <w:pPr>
        <w:rPr>
          <w:b/>
          <w:bCs/>
          <w:sz w:val="40"/>
          <w:szCs w:val="40"/>
        </w:rPr>
      </w:pPr>
    </w:p>
    <w:p w:rsidR="00AD5137" w:rsidRPr="0023408E" w:rsidRDefault="00AD5137" w:rsidP="00BC792B">
      <w:pPr>
        <w:pStyle w:val="Heading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ТЕМА:</w:t>
      </w:r>
      <w:r w:rsidRPr="0023408E">
        <w:rPr>
          <w:rFonts w:ascii="Times New Roman" w:hAnsi="Times New Roman" w:cs="Times New Roman"/>
          <w:sz w:val="48"/>
          <w:szCs w:val="48"/>
        </w:rPr>
        <w:t xml:space="preserve"> «НАМ ДОРОГИ ЭТИ ПОЗАБЫТЬ НЕЛЬЗЯ …»</w:t>
      </w:r>
    </w:p>
    <w:p w:rsidR="00AD5137" w:rsidRPr="0023408E" w:rsidRDefault="00AD5137" w:rsidP="00BC792B">
      <w:pPr>
        <w:rPr>
          <w:b/>
          <w:bCs/>
          <w:sz w:val="48"/>
          <w:szCs w:val="4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 w:rsidRPr="00183114">
        <w:rPr>
          <w:b/>
          <w:bCs/>
          <w:sz w:val="28"/>
          <w:szCs w:val="28"/>
        </w:rPr>
        <w:t xml:space="preserve">   ЦЕЛЬ: </w:t>
      </w:r>
    </w:p>
    <w:p w:rsidR="00AD5137" w:rsidRPr="00183114" w:rsidRDefault="00AD5137" w:rsidP="001E3A3F">
      <w:pPr>
        <w:ind w:left="708"/>
        <w:jc w:val="both"/>
        <w:rPr>
          <w:b/>
          <w:bCs/>
          <w:sz w:val="28"/>
          <w:szCs w:val="2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 w:rsidRPr="00183114">
        <w:rPr>
          <w:b/>
          <w:bCs/>
          <w:sz w:val="28"/>
          <w:szCs w:val="28"/>
        </w:rPr>
        <w:t>-ЗНАКОМСТВО С ГЕРОИЧЕСКИМИ С</w:t>
      </w:r>
      <w:r>
        <w:rPr>
          <w:b/>
          <w:bCs/>
          <w:sz w:val="28"/>
          <w:szCs w:val="28"/>
        </w:rPr>
        <w:t>ТРАНИЦАМИ ИСТОРИИ НАШЕЙ РОДИНЫ</w:t>
      </w:r>
    </w:p>
    <w:p w:rsidR="00AD5137" w:rsidRPr="00183114" w:rsidRDefault="00AD5137" w:rsidP="001E3A3F">
      <w:pPr>
        <w:ind w:left="708"/>
        <w:jc w:val="both"/>
        <w:rPr>
          <w:b/>
          <w:bCs/>
          <w:sz w:val="28"/>
          <w:szCs w:val="2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 w:rsidRPr="00183114">
        <w:rPr>
          <w:b/>
          <w:bCs/>
          <w:sz w:val="28"/>
          <w:szCs w:val="28"/>
        </w:rPr>
        <w:t>-ВОСПИТАНИЕ ЧУВСТВА ПАТРИОТИЗМА ЧЕРЕЗ ИЗУЧЕНИЕ ИСТОРИИ РОДНОЙ СТРАНЫ</w:t>
      </w:r>
    </w:p>
    <w:p w:rsidR="00AD5137" w:rsidRDefault="00AD5137" w:rsidP="001E3A3F">
      <w:pPr>
        <w:jc w:val="both"/>
        <w:rPr>
          <w:b/>
          <w:bCs/>
          <w:sz w:val="28"/>
          <w:szCs w:val="2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МЕСТО ПРОВЕДЕНИЯ:</w:t>
      </w:r>
    </w:p>
    <w:p w:rsidR="00AD5137" w:rsidRDefault="00AD5137" w:rsidP="001E3A3F">
      <w:pPr>
        <w:jc w:val="both"/>
        <w:rPr>
          <w:b/>
          <w:bCs/>
          <w:sz w:val="28"/>
          <w:szCs w:val="2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ИСТОРИКО-КРАЕВЕДЧЕСКАЯ КОМНАТА им. ГСС А.Г.РЫБИНА</w:t>
      </w:r>
    </w:p>
    <w:p w:rsidR="00AD5137" w:rsidRDefault="00AD5137" w:rsidP="001E3A3F">
      <w:pPr>
        <w:jc w:val="both"/>
        <w:rPr>
          <w:b/>
          <w:bCs/>
          <w:sz w:val="28"/>
          <w:szCs w:val="2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ОТВЕТСТВЕННЫЙ:</w:t>
      </w:r>
    </w:p>
    <w:p w:rsidR="00AD5137" w:rsidRDefault="00AD5137" w:rsidP="001E3A3F">
      <w:pPr>
        <w:jc w:val="both"/>
        <w:rPr>
          <w:b/>
          <w:bCs/>
          <w:sz w:val="28"/>
          <w:szCs w:val="28"/>
        </w:rPr>
      </w:pPr>
    </w:p>
    <w:p w:rsidR="00AD5137" w:rsidRDefault="00AD5137" w:rsidP="001E3A3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ЗАЙЦЕВА Л.В. – РУКОВОДИТЕЛЬ МУЗЕЙНОЙ КОМНАТЫ </w:t>
      </w:r>
    </w:p>
    <w:p w:rsidR="00AD5137" w:rsidRPr="00183114" w:rsidRDefault="00AD5137" w:rsidP="001E3A3F">
      <w:pPr>
        <w:jc w:val="both"/>
        <w:rPr>
          <w:b/>
          <w:bCs/>
          <w:sz w:val="28"/>
          <w:szCs w:val="28"/>
        </w:rPr>
      </w:pPr>
    </w:p>
    <w:p w:rsidR="00AD5137" w:rsidRPr="00183114" w:rsidRDefault="00AD5137" w:rsidP="00BC792B">
      <w:pPr>
        <w:rPr>
          <w:b/>
          <w:bCs/>
          <w:sz w:val="28"/>
          <w:szCs w:val="28"/>
        </w:rPr>
      </w:pPr>
    </w:p>
    <w:p w:rsidR="00AD5137" w:rsidRPr="00183114" w:rsidRDefault="00AD5137" w:rsidP="00BC792B">
      <w:pPr>
        <w:rPr>
          <w:b/>
          <w:bCs/>
          <w:sz w:val="28"/>
          <w:szCs w:val="28"/>
        </w:rPr>
      </w:pPr>
    </w:p>
    <w:p w:rsidR="00AD5137" w:rsidRPr="00183114" w:rsidRDefault="00AD5137" w:rsidP="00BC792B">
      <w:pPr>
        <w:rPr>
          <w:b/>
          <w:bCs/>
          <w:sz w:val="28"/>
          <w:szCs w:val="28"/>
        </w:rPr>
      </w:pPr>
    </w:p>
    <w:p w:rsidR="00AD5137" w:rsidRDefault="00AD5137" w:rsidP="003A3CBF">
      <w:pPr>
        <w:ind w:left="1418"/>
        <w:rPr>
          <w:b/>
          <w:bCs/>
          <w:sz w:val="40"/>
          <w:szCs w:val="40"/>
        </w:rPr>
      </w:pPr>
      <w:r w:rsidRPr="001421DB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107.25pt">
            <v:imagedata r:id="rId7" o:title=""/>
          </v:shape>
        </w:pict>
      </w:r>
    </w:p>
    <w:p w:rsidR="00AD5137" w:rsidRDefault="00AD5137" w:rsidP="00BC792B">
      <w:pPr>
        <w:ind w:left="1418"/>
        <w:rPr>
          <w:b/>
          <w:bCs/>
          <w:sz w:val="40"/>
          <w:szCs w:val="40"/>
        </w:rPr>
      </w:pPr>
    </w:p>
    <w:p w:rsidR="00AD5137" w:rsidRDefault="00AD5137" w:rsidP="00BC792B">
      <w:pPr>
        <w:ind w:left="1418"/>
        <w:rPr>
          <w:b/>
          <w:bCs/>
          <w:sz w:val="40"/>
          <w:szCs w:val="40"/>
        </w:rPr>
      </w:pPr>
    </w:p>
    <w:p w:rsidR="00AD5137" w:rsidRDefault="00AD5137" w:rsidP="00BC792B">
      <w:pPr>
        <w:ind w:left="1418"/>
        <w:rPr>
          <w:b/>
          <w:bCs/>
          <w:sz w:val="40"/>
          <w:szCs w:val="40"/>
        </w:rPr>
      </w:pPr>
    </w:p>
    <w:p w:rsidR="00AD5137" w:rsidRDefault="00AD5137" w:rsidP="00BC792B">
      <w:pPr>
        <w:jc w:val="both"/>
        <w:outlineLvl w:val="3"/>
        <w:rPr>
          <w:b/>
          <w:bCs/>
          <w:sz w:val="40"/>
          <w:szCs w:val="40"/>
        </w:rPr>
      </w:pPr>
    </w:p>
    <w:p w:rsidR="00AD5137" w:rsidRDefault="00AD5137" w:rsidP="00BC792B">
      <w:pPr>
        <w:jc w:val="both"/>
        <w:outlineLvl w:val="3"/>
        <w:rPr>
          <w:b/>
          <w:bCs/>
          <w:sz w:val="40"/>
          <w:szCs w:val="40"/>
        </w:rPr>
      </w:pPr>
    </w:p>
    <w:p w:rsidR="00AD5137" w:rsidRDefault="00AD5137" w:rsidP="00BC792B">
      <w:pPr>
        <w:jc w:val="both"/>
        <w:outlineLvl w:val="3"/>
        <w:rPr>
          <w:b/>
          <w:bCs/>
          <w:sz w:val="40"/>
          <w:szCs w:val="40"/>
        </w:rPr>
      </w:pPr>
    </w:p>
    <w:p w:rsidR="00AD5137" w:rsidRDefault="00AD5137" w:rsidP="00BC792B">
      <w:pPr>
        <w:ind w:left="709"/>
        <w:jc w:val="both"/>
        <w:outlineLvl w:val="3"/>
        <w:rPr>
          <w:sz w:val="28"/>
          <w:szCs w:val="28"/>
        </w:rPr>
      </w:pPr>
    </w:p>
    <w:p w:rsidR="00AD5137" w:rsidRDefault="00AD5137" w:rsidP="00BC792B">
      <w:pPr>
        <w:ind w:left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УЧИТЕЛЬ</w:t>
      </w:r>
    </w:p>
    <w:p w:rsidR="00AD5137" w:rsidRDefault="00AD5137" w:rsidP="00BC792B">
      <w:pPr>
        <w:ind w:left="709"/>
        <w:jc w:val="both"/>
        <w:outlineLvl w:val="3"/>
        <w:rPr>
          <w:sz w:val="28"/>
          <w:szCs w:val="28"/>
        </w:rPr>
      </w:pPr>
    </w:p>
    <w:p w:rsidR="00AD5137" w:rsidRPr="00144428" w:rsidRDefault="00AD5137" w:rsidP="00D95181">
      <w:pPr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  -   </w:t>
      </w:r>
      <w:r w:rsidRPr="00144428">
        <w:rPr>
          <w:sz w:val="28"/>
          <w:szCs w:val="28"/>
        </w:rPr>
        <w:t>Какой праздник наша страна отмечает 9 Мая?</w:t>
      </w:r>
    </w:p>
    <w:p w:rsidR="00AD5137" w:rsidRPr="00144428" w:rsidRDefault="00AD5137" w:rsidP="00D951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 </w:t>
      </w:r>
      <w:r w:rsidRPr="00144428">
        <w:rPr>
          <w:sz w:val="28"/>
          <w:szCs w:val="28"/>
        </w:rPr>
        <w:t>Кто и когда начал войну?</w:t>
      </w:r>
    </w:p>
    <w:p w:rsidR="00AD5137" w:rsidRPr="00144428" w:rsidRDefault="00AD5137" w:rsidP="00D9518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144428">
        <w:rPr>
          <w:sz w:val="28"/>
          <w:szCs w:val="28"/>
        </w:rPr>
        <w:t>Сколько лет длилась Великая Отечественная Война?</w:t>
      </w:r>
    </w:p>
    <w:p w:rsidR="00AD5137" w:rsidRPr="00631417" w:rsidRDefault="00AD5137" w:rsidP="00D951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  </w:t>
      </w:r>
      <w:r w:rsidRPr="00144428">
        <w:rPr>
          <w:sz w:val="28"/>
          <w:szCs w:val="28"/>
        </w:rPr>
        <w:t>Сейчас мы закроем глаза и перенесемся в прошлое.</w:t>
      </w:r>
    </w:p>
    <w:p w:rsidR="00AD5137" w:rsidRPr="003A37A1" w:rsidRDefault="00AD5137" w:rsidP="00D951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3A37A1">
        <w:rPr>
          <w:sz w:val="28"/>
          <w:szCs w:val="28"/>
        </w:rPr>
        <w:t>(Звучит мелодия песни  «С чего начинается Родина»</w:t>
      </w:r>
    </w:p>
    <w:p w:rsidR="00AD5137" w:rsidRPr="003A37A1" w:rsidRDefault="00AD5137" w:rsidP="00BC792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а</w:t>
      </w:r>
      <w:r w:rsidRPr="003A37A1">
        <w:rPr>
          <w:color w:val="000000"/>
          <w:sz w:val="28"/>
          <w:szCs w:val="28"/>
        </w:rPr>
        <w:t xml:space="preserve">втор текста </w:t>
      </w:r>
      <w:r>
        <w:rPr>
          <w:color w:val="000000"/>
          <w:sz w:val="28"/>
          <w:szCs w:val="28"/>
        </w:rPr>
        <w:t>–</w:t>
      </w:r>
      <w:r w:rsidRPr="003A37A1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.</w:t>
      </w:r>
      <w:r w:rsidRPr="003A37A1">
        <w:rPr>
          <w:color w:val="000000"/>
          <w:sz w:val="28"/>
          <w:szCs w:val="28"/>
        </w:rPr>
        <w:t xml:space="preserve"> Матусовский., композитор – В. Баснер</w:t>
      </w:r>
      <w:r>
        <w:rPr>
          <w:color w:val="000000"/>
          <w:sz w:val="28"/>
          <w:szCs w:val="28"/>
        </w:rPr>
        <w:t>)</w:t>
      </w:r>
      <w:r w:rsidRPr="003A37A1">
        <w:rPr>
          <w:color w:val="000000"/>
          <w:sz w:val="28"/>
          <w:szCs w:val="28"/>
        </w:rPr>
        <w:t xml:space="preserve"> </w:t>
      </w:r>
    </w:p>
    <w:p w:rsidR="00AD5137" w:rsidRPr="003A37A1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Default="00AD5137" w:rsidP="00BC792B">
      <w:pPr>
        <w:numPr>
          <w:ilvl w:val="0"/>
          <w:numId w:val="1"/>
        </w:num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Был летний воскресный день 22 июня. Ласково светило солнце, согревая землю своими лучами. Шептались друг с другом камыши. Птицы пели на все голоса. Люди просыпались, строили планы на выходной день. Ничто не предвещало беды.</w:t>
      </w:r>
      <w:r>
        <w:rPr>
          <w:sz w:val="28"/>
          <w:szCs w:val="28"/>
        </w:rPr>
        <w:t xml:space="preserve"> </w:t>
      </w:r>
      <w:r w:rsidRPr="00144428">
        <w:rPr>
          <w:sz w:val="28"/>
          <w:szCs w:val="28"/>
        </w:rPr>
        <w:t>И вдруг из репродукторов донеслась страшная весть о том, что фашистская Германия напала на нашу страну. Над нашей Родиной нависла угроза потери независимости, свободы.</w:t>
      </w:r>
    </w:p>
    <w:p w:rsidR="00AD5137" w:rsidRDefault="00AD5137" w:rsidP="00BC792B">
      <w:pPr>
        <w:jc w:val="both"/>
        <w:rPr>
          <w:sz w:val="28"/>
          <w:szCs w:val="28"/>
        </w:rPr>
      </w:pP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ЧТЕЦ</w:t>
      </w:r>
    </w:p>
    <w:p w:rsidR="00AD5137" w:rsidRPr="001421DB" w:rsidRDefault="00AD5137" w:rsidP="00BC792B">
      <w:pPr>
        <w:ind w:firstLine="709"/>
        <w:jc w:val="both"/>
        <w:rPr>
          <w:b/>
          <w:bCs/>
          <w:sz w:val="28"/>
          <w:szCs w:val="28"/>
        </w:rPr>
      </w:pPr>
      <w:r w:rsidRPr="001421DB">
        <w:rPr>
          <w:b/>
          <w:bCs/>
          <w:sz w:val="28"/>
          <w:szCs w:val="28"/>
        </w:rPr>
        <w:t>К.Симонов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Тот самый длинный день в году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С его безоблачной погодой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Нам выдал общую беду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всех </w:t>
      </w:r>
      <w:r w:rsidRPr="00144428">
        <w:rPr>
          <w:sz w:val="28"/>
          <w:szCs w:val="28"/>
        </w:rPr>
        <w:t>на все четыре года.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Она такой вдавила след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И стольких наземь положила,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Что 20 лет и 30 лет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Живым не верится, что живы.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Default="00AD5137" w:rsidP="00D95181">
      <w:pPr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УЧИТЕЛЬ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144428" w:rsidRDefault="00AD5137" w:rsidP="00BC792B">
      <w:pPr>
        <w:numPr>
          <w:ilvl w:val="0"/>
          <w:numId w:val="2"/>
        </w:num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Люди собрались на митинги. Они поклялись все, как один, встать на защиту Родины.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Тогда появились плакаты «Родина–Мать зовет» и была написана песня «Священная война».</w:t>
      </w:r>
    </w:p>
    <w:p w:rsidR="00AD5137" w:rsidRPr="00A62237" w:rsidRDefault="00AD5137" w:rsidP="00D95181">
      <w:pPr>
        <w:jc w:val="both"/>
        <w:rPr>
          <w:sz w:val="28"/>
          <w:szCs w:val="28"/>
        </w:rPr>
      </w:pPr>
      <w:r w:rsidRPr="00A62237">
        <w:rPr>
          <w:sz w:val="28"/>
          <w:szCs w:val="28"/>
        </w:rPr>
        <w:t>(Звучит песня «Священная война»</w:t>
      </w:r>
      <w:r w:rsidRPr="00A62237">
        <w:rPr>
          <w:color w:val="000000"/>
          <w:sz w:val="28"/>
          <w:szCs w:val="28"/>
        </w:rPr>
        <w:t xml:space="preserve"> Автор текста - В.Лебедев-Кумач, композитор – А. Александров</w:t>
      </w:r>
      <w:r w:rsidRPr="00A62237">
        <w:rPr>
          <w:sz w:val="28"/>
          <w:szCs w:val="28"/>
        </w:rPr>
        <w:t>)</w:t>
      </w:r>
    </w:p>
    <w:p w:rsidR="00AD5137" w:rsidRDefault="00AD5137" w:rsidP="00D95181">
      <w:pPr>
        <w:jc w:val="both"/>
        <w:outlineLvl w:val="3"/>
        <w:rPr>
          <w:sz w:val="28"/>
          <w:szCs w:val="28"/>
        </w:rPr>
      </w:pPr>
    </w:p>
    <w:p w:rsidR="00AD5137" w:rsidRDefault="00AD5137" w:rsidP="00D95181">
      <w:pPr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УЧИТЕЛЬ</w:t>
      </w:r>
    </w:p>
    <w:p w:rsidR="00AD5137" w:rsidRPr="00144428" w:rsidRDefault="00AD5137" w:rsidP="00BC792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44428">
        <w:rPr>
          <w:sz w:val="28"/>
          <w:szCs w:val="28"/>
        </w:rPr>
        <w:t xml:space="preserve"> чем идет речь в этой песне</w:t>
      </w:r>
      <w:r>
        <w:rPr>
          <w:sz w:val="28"/>
          <w:szCs w:val="28"/>
        </w:rPr>
        <w:t>?</w:t>
      </w:r>
    </w:p>
    <w:p w:rsidR="00AD5137" w:rsidRPr="004E7637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В первые месяцы войны наша Армия отступала. К 10 июля немцы уже захватили Прибалтику, Белоруссию, Молдавию, большую часть Украины. За три недели наши войска потеряли 3500 самолетов, 6000 танков, более 20000 орудий и минометов. Очень много погибло наших солдат. Много солдат было взято в плен</w:t>
      </w:r>
    </w:p>
    <w:p w:rsidR="00AD5137" w:rsidRPr="00144428" w:rsidRDefault="00AD5137" w:rsidP="00BC792B">
      <w:pPr>
        <w:jc w:val="both"/>
        <w:rPr>
          <w:sz w:val="28"/>
          <w:szCs w:val="28"/>
        </w:rPr>
      </w:pPr>
    </w:p>
    <w:p w:rsidR="00AD5137" w:rsidRPr="00144428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 xml:space="preserve">Гитлер шел на Москву. Он считал, что стоит его войскам войти в Москву – и наш народ будет покорен. Свой план захвата Москвы гитлеровцы назвали </w:t>
      </w:r>
      <w:r>
        <w:rPr>
          <w:sz w:val="28"/>
          <w:szCs w:val="28"/>
        </w:rPr>
        <w:t>«Тайфун»</w:t>
      </w:r>
    </w:p>
    <w:p w:rsidR="00AD5137" w:rsidRDefault="00AD5137" w:rsidP="00BC792B">
      <w:pPr>
        <w:ind w:firstLine="709"/>
        <w:jc w:val="both"/>
        <w:rPr>
          <w:rFonts w:ascii="Verdana" w:hAnsi="Verdana" w:cs="Verdana"/>
          <w:sz w:val="28"/>
          <w:szCs w:val="28"/>
        </w:rPr>
      </w:pPr>
    </w:p>
    <w:p w:rsidR="00AD5137" w:rsidRPr="00144428" w:rsidRDefault="00AD5137" w:rsidP="00D951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4428">
        <w:rPr>
          <w:sz w:val="28"/>
          <w:szCs w:val="28"/>
        </w:rPr>
        <w:t>Что такое тайфун?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(Ураган, уничтожающий все на своем пути)</w:t>
      </w:r>
    </w:p>
    <w:p w:rsidR="00AD5137" w:rsidRPr="00144428" w:rsidRDefault="00AD5137" w:rsidP="00BC792B">
      <w:pPr>
        <w:ind w:firstLine="709"/>
        <w:jc w:val="both"/>
        <w:rPr>
          <w:vanish/>
          <w:sz w:val="28"/>
          <w:szCs w:val="28"/>
        </w:rPr>
      </w:pPr>
    </w:p>
    <w:p w:rsidR="00AD5137" w:rsidRDefault="00AD5137" w:rsidP="00BC792B">
      <w:pPr>
        <w:ind w:left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Вот так и Гитлер хотел одним ударом смести нашу Армию и войти в столицу.</w:t>
      </w:r>
    </w:p>
    <w:p w:rsidR="00AD5137" w:rsidRPr="00144428" w:rsidRDefault="00AD5137" w:rsidP="00BC792B">
      <w:pPr>
        <w:pStyle w:val="NormalWeb"/>
        <w:spacing w:before="60" w:beforeAutospacing="0" w:after="60" w:afterAutospacing="0"/>
        <w:ind w:left="400" w:right="400"/>
        <w:rPr>
          <w:rFonts w:ascii="Verdana" w:hAnsi="Verdana" w:cs="Verdana"/>
          <w:sz w:val="28"/>
          <w:szCs w:val="28"/>
        </w:rPr>
      </w:pPr>
    </w:p>
    <w:p w:rsidR="00AD5137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 xml:space="preserve">План операции предусматривал тремя мощными ударами танковых группировок из районов Духовщины, Рославля и Шостки прорвать оборону советских войск, окружить и уничтожить армии Западного, Резервного и Брянского фонтов в районах Вязьмы и Брянска, после чего охватить Москву с севера и юга и одновременным фронтальным наступлением овладеть советской столицей. Для достижения своей цели противник сосредоточил в группе армий </w:t>
      </w:r>
      <w:r w:rsidRPr="00144428">
        <w:rPr>
          <w:rStyle w:val="enc-article"/>
          <w:sz w:val="28"/>
          <w:szCs w:val="28"/>
        </w:rPr>
        <w:t>«Центр»</w:t>
      </w:r>
      <w:r w:rsidRPr="00144428">
        <w:rPr>
          <w:sz w:val="28"/>
          <w:szCs w:val="28"/>
        </w:rPr>
        <w:t xml:space="preserve"> (генерал-фельдмаршал Ф. фон Бок) 74,5 дивизии, в том числе 14 танковых и 8 моторизованных, и авиацию 2-го воздушного флота.</w:t>
      </w:r>
    </w:p>
    <w:p w:rsidR="00AD5137" w:rsidRDefault="00AD5137" w:rsidP="00BC792B">
      <w:pPr>
        <w:numPr>
          <w:ilvl w:val="0"/>
          <w:numId w:val="3"/>
        </w:numPr>
        <w:jc w:val="both"/>
        <w:rPr>
          <w:sz w:val="28"/>
          <w:szCs w:val="28"/>
        </w:rPr>
      </w:pPr>
    </w:p>
    <w:p w:rsidR="00AD5137" w:rsidRPr="00144428" w:rsidRDefault="00AD5137" w:rsidP="00D95181">
      <w:pPr>
        <w:jc w:val="both"/>
        <w:rPr>
          <w:sz w:val="28"/>
          <w:szCs w:val="28"/>
        </w:rPr>
      </w:pPr>
      <w:r>
        <w:rPr>
          <w:sz w:val="28"/>
          <w:szCs w:val="28"/>
        </w:rPr>
        <w:t>(Рассказ сопровождается показом на карте)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144428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Но наш народ не сломался. Он выстоял. К концу 1941 года враг был остановлен под Москвой.</w:t>
      </w:r>
    </w:p>
    <w:p w:rsidR="00AD5137" w:rsidRPr="00144428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 xml:space="preserve">В 300 км западнее Москвы, в полосе около 800 км, врагу противостояли войска трех советских фронтов: Западного (генерал-полковник </w:t>
      </w:r>
      <w:r>
        <w:rPr>
          <w:sz w:val="28"/>
          <w:szCs w:val="28"/>
        </w:rPr>
        <w:t>И.С.Конев</w:t>
      </w:r>
      <w:r w:rsidRPr="00144428">
        <w:rPr>
          <w:sz w:val="28"/>
          <w:szCs w:val="28"/>
        </w:rPr>
        <w:t xml:space="preserve">), Резервного (Маршал Советского Союза С.М.Буденный) и Брянского (генерал-полковник А.И.Еременко), насчитывавшие 95 дивизий. Замысел Ставки ВГК состоял в том, чтобы, опираясь на глубоко эшелонированную оборону, не допустить прорыва немецких войск к столице. </w:t>
      </w:r>
    </w:p>
    <w:p w:rsidR="00AD5137" w:rsidRPr="00144428" w:rsidRDefault="00AD5137" w:rsidP="00D95181">
      <w:pPr>
        <w:pStyle w:val="NormalWeb"/>
        <w:spacing w:before="60" w:beforeAutospacing="0" w:after="60" w:afterAutospacing="0"/>
        <w:ind w:right="400"/>
        <w:rPr>
          <w:sz w:val="28"/>
          <w:szCs w:val="28"/>
        </w:rPr>
      </w:pPr>
      <w:r w:rsidRPr="00144428">
        <w:rPr>
          <w:sz w:val="28"/>
          <w:szCs w:val="28"/>
        </w:rPr>
        <w:t xml:space="preserve">Советские войска сумели остановить мощную вражескую группировку буквально у стен столицы (в 12 км от современной границы севернее города), укротив вражеский </w:t>
      </w:r>
      <w:r w:rsidRPr="00144428">
        <w:rPr>
          <w:rStyle w:val="enc-article"/>
          <w:sz w:val="28"/>
          <w:szCs w:val="28"/>
        </w:rPr>
        <w:t>«Тайфун»</w:t>
      </w:r>
      <w:r w:rsidRPr="00144428">
        <w:rPr>
          <w:sz w:val="28"/>
          <w:szCs w:val="28"/>
        </w:rPr>
        <w:t>.</w:t>
      </w:r>
    </w:p>
    <w:p w:rsidR="00AD5137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Битва под Москвой отмечена массовым героизмом и самопожертвованием советских людей. За доблесть и мужество, проявленные в боях, 40 частям и соединениям было присвоено гвардейское звание, 36 тыс. воинов награждены орденами и медалями, 181 человек удостоены звания Героя Советского Союза.</w:t>
      </w:r>
    </w:p>
    <w:p w:rsidR="00AD5137" w:rsidRPr="00A62237" w:rsidRDefault="00AD5137" w:rsidP="00D95181">
      <w:pPr>
        <w:jc w:val="both"/>
        <w:rPr>
          <w:color w:val="000000"/>
          <w:sz w:val="28"/>
          <w:szCs w:val="28"/>
        </w:rPr>
      </w:pPr>
      <w:r w:rsidRPr="00A62237">
        <w:rPr>
          <w:sz w:val="28"/>
          <w:szCs w:val="28"/>
        </w:rPr>
        <w:t>(Звучит песня «Эх, дороги»</w:t>
      </w:r>
      <w:r w:rsidRPr="00A62237">
        <w:rPr>
          <w:color w:val="000000"/>
          <w:sz w:val="28"/>
          <w:szCs w:val="28"/>
        </w:rPr>
        <w:t xml:space="preserve"> </w:t>
      </w:r>
    </w:p>
    <w:p w:rsidR="00AD5137" w:rsidRPr="00A62237" w:rsidRDefault="00AD5137" w:rsidP="00BC792B">
      <w:pPr>
        <w:ind w:firstLine="709"/>
        <w:jc w:val="both"/>
        <w:rPr>
          <w:sz w:val="28"/>
          <w:szCs w:val="28"/>
        </w:rPr>
      </w:pPr>
      <w:r w:rsidRPr="00A62237">
        <w:rPr>
          <w:color w:val="000000"/>
          <w:sz w:val="28"/>
          <w:szCs w:val="28"/>
        </w:rPr>
        <w:t>Автор текста  - Л. Ошанин, композитор – А. Новиков</w:t>
      </w:r>
      <w:r w:rsidRPr="00A62237">
        <w:rPr>
          <w:sz w:val="28"/>
          <w:szCs w:val="28"/>
        </w:rPr>
        <w:t>)</w:t>
      </w:r>
    </w:p>
    <w:p w:rsidR="00AD5137" w:rsidRPr="00A622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144428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А впереди была битва на Курской дуге, под Сталинградом, впереди было отступление врага и победный марш наших воинов на Берлин.</w:t>
      </w:r>
    </w:p>
    <w:p w:rsidR="00AD5137" w:rsidRPr="00144428" w:rsidRDefault="00AD5137" w:rsidP="00D95181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 xml:space="preserve">Но какие тяжелые были эти 1418 дней войны. </w:t>
      </w:r>
    </w:p>
    <w:p w:rsidR="00AD5137" w:rsidRDefault="00AD5137" w:rsidP="00D95181">
      <w:pPr>
        <w:jc w:val="both"/>
        <w:rPr>
          <w:sz w:val="28"/>
          <w:szCs w:val="28"/>
        </w:rPr>
      </w:pPr>
      <w:r>
        <w:rPr>
          <w:sz w:val="28"/>
          <w:szCs w:val="28"/>
        </w:rPr>
        <w:t>(Показ военных фотографий</w:t>
      </w:r>
      <w:r w:rsidRPr="0017730C">
        <w:rPr>
          <w:sz w:val="28"/>
          <w:szCs w:val="28"/>
        </w:rPr>
        <w:t xml:space="preserve"> </w:t>
      </w:r>
      <w:r>
        <w:rPr>
          <w:sz w:val="28"/>
          <w:szCs w:val="28"/>
        </w:rPr>
        <w:t>и книгу Е. Ф. Лукиной «Праволамские  ратоборцы»)</w:t>
      </w:r>
      <w:r w:rsidRPr="00D95181">
        <w:rPr>
          <w:b/>
          <w:bCs/>
          <w:color w:val="333399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AD5137" w:rsidRDefault="00AD5137" w:rsidP="00183114">
      <w:pPr>
        <w:rPr>
          <w:sz w:val="28"/>
          <w:szCs w:val="28"/>
        </w:rPr>
      </w:pPr>
      <w:r w:rsidRPr="00374C81">
        <w:rPr>
          <w:b/>
          <w:bCs/>
          <w:noProof/>
          <w:color w:val="333399"/>
          <w:sz w:val="28"/>
          <w:szCs w:val="28"/>
        </w:rPr>
        <w:pict>
          <v:shape id="Рисунок 4" o:spid="_x0000_i1026" type="#_x0000_t75" alt="PIC_0762" style="width:77.25pt;height:102.75pt;visibility:visible">
            <v:imagedata r:id="rId8" o:title="" blacklevel="3932f"/>
          </v:shape>
        </w:pict>
      </w:r>
    </w:p>
    <w:p w:rsidR="00AD5137" w:rsidRDefault="00AD5137" w:rsidP="00183114">
      <w:pPr>
        <w:rPr>
          <w:sz w:val="28"/>
          <w:szCs w:val="28"/>
        </w:rPr>
      </w:pPr>
      <w:r w:rsidRPr="001E3A3F">
        <w:rPr>
          <w:sz w:val="28"/>
          <w:szCs w:val="28"/>
        </w:rPr>
        <w:t xml:space="preserve"> </w:t>
      </w:r>
    </w:p>
    <w:p w:rsidR="00AD5137" w:rsidRDefault="00AD5137" w:rsidP="00183114">
      <w:pPr>
        <w:rPr>
          <w:sz w:val="28"/>
          <w:szCs w:val="28"/>
        </w:rPr>
      </w:pPr>
      <w:r w:rsidRPr="00374C81">
        <w:rPr>
          <w:b/>
          <w:bCs/>
          <w:noProof/>
        </w:rPr>
        <w:pict>
          <v:shape id="Рисунок 3" o:spid="_x0000_i1027" type="#_x0000_t75" style="width:72.75pt;height:85.5pt;visibility:visible">
            <v:imagedata r:id="rId9" o:title=""/>
          </v:shape>
        </w:pict>
      </w:r>
      <w:r>
        <w:rPr>
          <w:sz w:val="28"/>
          <w:szCs w:val="28"/>
        </w:rPr>
        <w:t xml:space="preserve">А.Г. Рыбин – Герой Советского Союза. </w:t>
      </w:r>
    </w:p>
    <w:p w:rsidR="00AD5137" w:rsidRPr="001E3A3F" w:rsidRDefault="00AD5137" w:rsidP="00183114">
      <w:pPr>
        <w:rPr>
          <w:sz w:val="28"/>
          <w:szCs w:val="28"/>
        </w:rPr>
      </w:pPr>
      <w:r>
        <w:rPr>
          <w:sz w:val="28"/>
          <w:szCs w:val="28"/>
        </w:rPr>
        <w:t xml:space="preserve">Его имя </w:t>
      </w:r>
      <w:r w:rsidRPr="001E3A3F">
        <w:rPr>
          <w:sz w:val="28"/>
          <w:szCs w:val="28"/>
        </w:rPr>
        <w:t xml:space="preserve"> носит школьная республика  и историко -  краеведческая комната Праволамской школы. Герой известен не только в селе Правые Ламки, но  далеко за пределами Сосновского  района и Тамбовской области. Пройдя всю войну, остался жив и возвратился в родное село Героем и дожил без малого до 90 лет. В его личном деле есть запись: в начале  войны имел звание лейтенант, затем капитан, майор, подполковник. Ему присвоено было звание «Почётный гражданин» Сосновского района и вскоре Герой Советского Союза. </w:t>
      </w:r>
    </w:p>
    <w:p w:rsidR="00AD5137" w:rsidRPr="001E3A3F" w:rsidRDefault="00AD5137" w:rsidP="001E3A3F">
      <w:pPr>
        <w:ind w:left="180"/>
        <w:rPr>
          <w:sz w:val="28"/>
          <w:szCs w:val="28"/>
        </w:rPr>
      </w:pPr>
      <w:r w:rsidRPr="001E3A3F">
        <w:rPr>
          <w:sz w:val="28"/>
          <w:szCs w:val="28"/>
        </w:rPr>
        <w:t>В 2004 году односельчане увековечили память А.Г. Рыбина  мемориальной доской, которую укрепили на доме, в котором он жил. Школьная республика с</w:t>
      </w:r>
      <w:r>
        <w:rPr>
          <w:sz w:val="28"/>
          <w:szCs w:val="28"/>
        </w:rPr>
        <w:t xml:space="preserve">читает за честь носить имя Героя </w:t>
      </w:r>
      <w:r w:rsidRPr="001E3A3F">
        <w:rPr>
          <w:sz w:val="28"/>
          <w:szCs w:val="28"/>
        </w:rPr>
        <w:t>А.Г.Рыбина.</w:t>
      </w:r>
      <w:r w:rsidRPr="001E3A3F">
        <w:rPr>
          <w:sz w:val="28"/>
          <w:szCs w:val="28"/>
        </w:rPr>
        <w:br/>
      </w:r>
    </w:p>
    <w:p w:rsidR="00AD5137" w:rsidRDefault="00AD5137" w:rsidP="001E3A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ЧТЕЦ (выраз. чтение)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44428">
        <w:rPr>
          <w:sz w:val="28"/>
          <w:szCs w:val="28"/>
        </w:rPr>
        <w:t>Мы помним годы боевые,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Друзей, которых с нами нет.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Мы помним будни фронтовые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Солдатских лет, военных лет.</w:t>
      </w:r>
    </w:p>
    <w:p w:rsidR="00AD5137" w:rsidRPr="00144428" w:rsidRDefault="00AD5137" w:rsidP="00BC79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44428">
        <w:rPr>
          <w:sz w:val="28"/>
          <w:szCs w:val="28"/>
        </w:rPr>
        <w:t>Если надо – значит, надо!</w:t>
      </w:r>
    </w:p>
    <w:p w:rsidR="00AD5137" w:rsidRPr="00144428" w:rsidRDefault="00AD5137" w:rsidP="00BC792B">
      <w:pPr>
        <w:ind w:firstLine="707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«Надо» взвод встает.</w:t>
      </w:r>
    </w:p>
    <w:p w:rsidR="00AD5137" w:rsidRPr="00144428" w:rsidRDefault="00AD5137" w:rsidP="00BC792B">
      <w:pPr>
        <w:ind w:firstLine="707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Рвутся гулкие гранаты,</w:t>
      </w:r>
    </w:p>
    <w:p w:rsidR="00AD5137" w:rsidRPr="00144428" w:rsidRDefault="00AD5137" w:rsidP="00BC792B">
      <w:pPr>
        <w:ind w:firstLine="707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Пулемет прицельно бьет.</w:t>
      </w:r>
    </w:p>
    <w:p w:rsidR="00AD5137" w:rsidRPr="00144428" w:rsidRDefault="00AD5137" w:rsidP="00BC792B">
      <w:pPr>
        <w:ind w:left="708" w:firstLine="708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Поддержать отважных надо –</w:t>
      </w:r>
    </w:p>
    <w:p w:rsidR="00AD5137" w:rsidRPr="00144428" w:rsidRDefault="00AD5137" w:rsidP="00BC792B">
      <w:pPr>
        <w:ind w:left="708" w:firstLine="708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Прокричал майор: «Вперед!»</w:t>
      </w:r>
    </w:p>
    <w:p w:rsidR="00AD5137" w:rsidRPr="00144428" w:rsidRDefault="00AD5137" w:rsidP="00BC792B">
      <w:pPr>
        <w:ind w:left="708" w:firstLine="708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И, команду дав отряду,</w:t>
      </w:r>
    </w:p>
    <w:p w:rsidR="00AD5137" w:rsidRPr="00144428" w:rsidRDefault="00AD5137" w:rsidP="00BC792B">
      <w:pPr>
        <w:ind w:left="708" w:firstLine="708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Впереди него встает.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A62237" w:rsidRDefault="00AD5137" w:rsidP="00DD1BFC">
      <w:pPr>
        <w:jc w:val="both"/>
        <w:rPr>
          <w:color w:val="000000"/>
          <w:sz w:val="28"/>
          <w:szCs w:val="28"/>
        </w:rPr>
      </w:pPr>
      <w:r w:rsidRPr="001421DB">
        <w:rPr>
          <w:b/>
          <w:bCs/>
          <w:sz w:val="28"/>
          <w:szCs w:val="28"/>
        </w:rPr>
        <w:t>Учитель музыки</w:t>
      </w:r>
      <w:r>
        <w:rPr>
          <w:sz w:val="28"/>
          <w:szCs w:val="28"/>
        </w:rPr>
        <w:t xml:space="preserve"> </w:t>
      </w:r>
      <w:r w:rsidRPr="00A62237">
        <w:rPr>
          <w:sz w:val="28"/>
          <w:szCs w:val="28"/>
        </w:rPr>
        <w:t>(Дети исполняют песню « Нам нужна одна победа »</w:t>
      </w:r>
      <w:r w:rsidRPr="00A62237">
        <w:rPr>
          <w:color w:val="000000"/>
          <w:sz w:val="28"/>
          <w:szCs w:val="28"/>
        </w:rPr>
        <w:t xml:space="preserve"> 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  <w:r w:rsidRPr="00A62237">
        <w:rPr>
          <w:color w:val="000000"/>
          <w:sz w:val="28"/>
          <w:szCs w:val="28"/>
        </w:rPr>
        <w:t>Автор текста  - Б. Окуджава</w:t>
      </w:r>
      <w:r>
        <w:rPr>
          <w:color w:val="000000"/>
          <w:sz w:val="28"/>
          <w:szCs w:val="28"/>
        </w:rPr>
        <w:t xml:space="preserve">, </w:t>
      </w:r>
      <w:r w:rsidRPr="00A62237">
        <w:rPr>
          <w:color w:val="000000"/>
          <w:sz w:val="28"/>
          <w:szCs w:val="28"/>
        </w:rPr>
        <w:t>композитор – Б. Окуджава</w:t>
      </w:r>
      <w:r w:rsidRPr="00A62237">
        <w:rPr>
          <w:sz w:val="28"/>
          <w:szCs w:val="28"/>
        </w:rPr>
        <w:t>)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Default="00AD5137" w:rsidP="00DD1BFC">
      <w:pPr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УЧИТЕЛЬ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Наш народ с честью выдержал испытание войной. Он раздавил фашистскую гадину.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За мужество и отвагу, воинскую доблесть 13 миллионов воинов награждено орденами и медалями, 11 тысяч – удостоены высокого звания Героя Советского Союза.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Наш народ, народ Союза Советских Социалистических Республик, совершил подвиг, которому нет равных в истории. Но какою ценою завоевана победа?!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 xml:space="preserve">Война унесла более 26 000 000 жизней, из них замучено и истреблено более </w:t>
      </w:r>
    </w:p>
    <w:p w:rsidR="00AD5137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6 000 000 мирных жителей, сотни тыся</w:t>
      </w:r>
      <w:r>
        <w:rPr>
          <w:sz w:val="28"/>
          <w:szCs w:val="28"/>
        </w:rPr>
        <w:t xml:space="preserve">ч загублены в лагерях смерти, 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44428">
        <w:rPr>
          <w:sz w:val="28"/>
          <w:szCs w:val="28"/>
        </w:rPr>
        <w:t>000 000 угнано на каторжные работы в Германию.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Каждый из этих людей был нашим соотечественником, чьим-то родным и близким человеком. Это были люди, мечтавшие о счастливой жизни своего народа.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Default="00AD5137" w:rsidP="00DD1B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ЧТЕЦ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>"1418 дней"</w:t>
      </w:r>
    </w:p>
    <w:p w:rsidR="00AD5137" w:rsidRPr="00144428" w:rsidRDefault="00AD5137" w:rsidP="00DD1BFC">
      <w:pPr>
        <w:jc w:val="both"/>
        <w:outlineLvl w:val="4"/>
        <w:rPr>
          <w:sz w:val="28"/>
          <w:szCs w:val="28"/>
        </w:rPr>
      </w:pPr>
      <w:r w:rsidRPr="00144428">
        <w:rPr>
          <w:sz w:val="28"/>
          <w:szCs w:val="28"/>
        </w:rPr>
        <w:t>А. Николаев</w:t>
      </w:r>
    </w:p>
    <w:p w:rsidR="00AD5137" w:rsidRPr="00144428" w:rsidRDefault="00AD5137" w:rsidP="00DD1BFC">
      <w:pPr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44428">
        <w:rPr>
          <w:sz w:val="28"/>
          <w:szCs w:val="28"/>
        </w:rPr>
        <w:t>Перед нашей Родиной мы сочтемся славою,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Все, кто кровью собственной породнился с ней.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Шла война великая, шла война кровавая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Тысяча четыреста восемнадцать дней.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44428">
        <w:rPr>
          <w:sz w:val="28"/>
          <w:szCs w:val="28"/>
        </w:rPr>
        <w:t>Наградила нас она фронтовым содружеством,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Не было содружества крепче и родней,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Под огнем, под пулями закаляли мужество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Тысяча четыреста восемнадцать дней.</w:t>
      </w:r>
    </w:p>
    <w:p w:rsidR="00AD5137" w:rsidRPr="0031373F" w:rsidRDefault="00AD5137" w:rsidP="00DD1BFC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31373F">
        <w:rPr>
          <w:sz w:val="28"/>
          <w:szCs w:val="28"/>
        </w:rPr>
        <w:t>(Звучит песня «День Победы»</w:t>
      </w:r>
      <w:r w:rsidRPr="0031373F">
        <w:rPr>
          <w:color w:val="000000"/>
          <w:sz w:val="28"/>
          <w:szCs w:val="28"/>
        </w:rPr>
        <w:t xml:space="preserve"> </w:t>
      </w:r>
    </w:p>
    <w:p w:rsidR="00AD5137" w:rsidRPr="0031373F" w:rsidRDefault="00AD5137" w:rsidP="00BC792B">
      <w:pPr>
        <w:ind w:left="567"/>
        <w:rPr>
          <w:sz w:val="28"/>
          <w:szCs w:val="28"/>
        </w:rPr>
      </w:pPr>
      <w:r w:rsidRPr="0031373F">
        <w:rPr>
          <w:color w:val="000000"/>
          <w:sz w:val="28"/>
          <w:szCs w:val="28"/>
        </w:rPr>
        <w:t xml:space="preserve">Автор текста - В., Харитонов, </w:t>
      </w:r>
      <w:r>
        <w:rPr>
          <w:color w:val="000000"/>
          <w:sz w:val="28"/>
          <w:szCs w:val="28"/>
        </w:rPr>
        <w:t>композитор</w:t>
      </w:r>
      <w:r w:rsidRPr="0031373F">
        <w:rPr>
          <w:color w:val="000000"/>
          <w:sz w:val="28"/>
          <w:szCs w:val="28"/>
        </w:rPr>
        <w:t xml:space="preserve"> - Д. Тухманов</w:t>
      </w:r>
      <w:r w:rsidRPr="0031373F">
        <w:rPr>
          <w:sz w:val="28"/>
          <w:szCs w:val="28"/>
        </w:rPr>
        <w:t xml:space="preserve">) </w:t>
      </w:r>
    </w:p>
    <w:p w:rsidR="00AD5137" w:rsidRPr="0031373F" w:rsidRDefault="00AD5137" w:rsidP="00BC792B">
      <w:pPr>
        <w:ind w:left="709"/>
        <w:jc w:val="both"/>
        <w:outlineLvl w:val="3"/>
        <w:rPr>
          <w:sz w:val="28"/>
          <w:szCs w:val="28"/>
        </w:rPr>
      </w:pPr>
    </w:p>
    <w:p w:rsidR="00AD5137" w:rsidRDefault="00AD5137" w:rsidP="00DD1BFC">
      <w:pPr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УЧИТЕЛЬ</w:t>
      </w:r>
    </w:p>
    <w:p w:rsidR="00AD5137" w:rsidRPr="00144428" w:rsidRDefault="00AD5137" w:rsidP="00DD1BFC">
      <w:pPr>
        <w:jc w:val="both"/>
        <w:rPr>
          <w:sz w:val="28"/>
          <w:szCs w:val="28"/>
        </w:rPr>
      </w:pPr>
      <w:r w:rsidRPr="00144428">
        <w:rPr>
          <w:sz w:val="28"/>
          <w:szCs w:val="28"/>
        </w:rPr>
        <w:t xml:space="preserve">Родина помнит своих героев. В каждом городе, селе есть памятники героям Великой Отечественной войны. Есть </w:t>
      </w:r>
      <w:r>
        <w:rPr>
          <w:sz w:val="28"/>
          <w:szCs w:val="28"/>
        </w:rPr>
        <w:t>такой памятник и в нашем селе.</w:t>
      </w:r>
    </w:p>
    <w:p w:rsidR="00AD5137" w:rsidRDefault="00AD5137" w:rsidP="00DD1BFC">
      <w:pPr>
        <w:jc w:val="both"/>
        <w:rPr>
          <w:sz w:val="28"/>
          <w:szCs w:val="28"/>
        </w:rPr>
      </w:pPr>
      <w:r w:rsidRPr="0031373F">
        <w:rPr>
          <w:sz w:val="28"/>
          <w:szCs w:val="28"/>
        </w:rPr>
        <w:t>(П</w:t>
      </w:r>
      <w:r>
        <w:rPr>
          <w:sz w:val="28"/>
          <w:szCs w:val="28"/>
        </w:rPr>
        <w:t>оказ фотографии памятника «Ваш подвиг бессмертен» и возложение цветов к памятнику на территории школы)</w:t>
      </w:r>
      <w:r w:rsidRPr="0031373F">
        <w:rPr>
          <w:sz w:val="28"/>
          <w:szCs w:val="28"/>
        </w:rPr>
        <w:t xml:space="preserve">. </w:t>
      </w:r>
    </w:p>
    <w:p w:rsidR="00AD5137" w:rsidRPr="0031373F" w:rsidRDefault="00AD5137" w:rsidP="00DD1BFC">
      <w:pPr>
        <w:jc w:val="both"/>
        <w:rPr>
          <w:sz w:val="28"/>
          <w:szCs w:val="28"/>
        </w:rPr>
      </w:pPr>
    </w:p>
    <w:p w:rsidR="00AD5137" w:rsidRPr="003A3CBF" w:rsidRDefault="00AD5137" w:rsidP="003A3CBF">
      <w:pPr>
        <w:ind w:left="708" w:firstLine="1"/>
        <w:jc w:val="center"/>
        <w:rPr>
          <w:sz w:val="28"/>
          <w:szCs w:val="28"/>
        </w:rPr>
      </w:pPr>
      <w:r w:rsidRPr="003A3CBF">
        <w:rPr>
          <w:sz w:val="28"/>
          <w:szCs w:val="28"/>
        </w:rPr>
        <w:pict>
          <v:shape id="_x0000_i1028" type="#_x0000_t75" style="width:172.5pt;height:115.5pt">
            <v:imagedata r:id="rId10" o:title=""/>
          </v:shape>
        </w:pict>
      </w:r>
    </w:p>
    <w:p w:rsidR="00AD5137" w:rsidRDefault="00AD5137" w:rsidP="00BC792B">
      <w:pPr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(</w:t>
      </w:r>
      <w:r w:rsidRPr="0031373F">
        <w:rPr>
          <w:sz w:val="28"/>
          <w:szCs w:val="28"/>
        </w:rPr>
        <w:t xml:space="preserve">Звучит песня «Журавли» </w:t>
      </w:r>
    </w:p>
    <w:p w:rsidR="00AD5137" w:rsidRPr="0031373F" w:rsidRDefault="00AD5137" w:rsidP="00BC792B">
      <w:pPr>
        <w:ind w:left="708" w:firstLine="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а</w:t>
      </w:r>
      <w:r w:rsidRPr="0031373F">
        <w:rPr>
          <w:color w:val="000000"/>
          <w:sz w:val="28"/>
          <w:szCs w:val="28"/>
        </w:rPr>
        <w:t xml:space="preserve">втор текста - </w:t>
      </w:r>
      <w:r w:rsidRPr="0031373F">
        <w:rPr>
          <w:sz w:val="28"/>
          <w:szCs w:val="28"/>
        </w:rPr>
        <w:t>Гамзатов Р.</w:t>
      </w:r>
      <w:r w:rsidRPr="0031373F">
        <w:rPr>
          <w:color w:val="000000"/>
          <w:sz w:val="28"/>
          <w:szCs w:val="28"/>
        </w:rPr>
        <w:t xml:space="preserve"> Композитор - </w:t>
      </w:r>
      <w:r w:rsidRPr="0031373F">
        <w:rPr>
          <w:sz w:val="28"/>
          <w:szCs w:val="28"/>
        </w:rPr>
        <w:t>Я.Френкель)</w:t>
      </w:r>
    </w:p>
    <w:p w:rsidR="00AD5137" w:rsidRDefault="00AD5137" w:rsidP="00BC792B">
      <w:pPr>
        <w:ind w:left="709"/>
        <w:jc w:val="both"/>
        <w:outlineLvl w:val="3"/>
        <w:rPr>
          <w:sz w:val="28"/>
          <w:szCs w:val="28"/>
        </w:rPr>
      </w:pPr>
    </w:p>
    <w:p w:rsidR="00AD5137" w:rsidRPr="0013434C" w:rsidRDefault="00AD5137" w:rsidP="00BC792B">
      <w:pPr>
        <w:numPr>
          <w:ilvl w:val="0"/>
          <w:numId w:val="6"/>
        </w:numPr>
        <w:rPr>
          <w:sz w:val="28"/>
          <w:szCs w:val="28"/>
        </w:rPr>
      </w:pPr>
      <w:r w:rsidRPr="0013434C">
        <w:rPr>
          <w:sz w:val="28"/>
          <w:szCs w:val="28"/>
        </w:rPr>
        <w:t>Ребята, кто из ваших родственников был на войне?</w:t>
      </w:r>
    </w:p>
    <w:p w:rsidR="00AD5137" w:rsidRDefault="00AD5137" w:rsidP="00BC792B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Что они вам рассказывали?</w:t>
      </w:r>
    </w:p>
    <w:p w:rsidR="00AD5137" w:rsidRDefault="00AD5137" w:rsidP="00BC792B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Много лет прошло со дня окончания Великой Отечественной войны. Уходят от нас в мир иной люди, видевшие страшное лицо войны. А мы можем узнать о тех событиях только из рассказов ветеранов, из книг, художественных фильмов.</w:t>
      </w:r>
    </w:p>
    <w:p w:rsidR="00AD5137" w:rsidRDefault="00AD5137" w:rsidP="00BC792B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Мы не должны забыть этот страшный урок истории. </w:t>
      </w:r>
    </w:p>
    <w:p w:rsidR="00AD5137" w:rsidRDefault="00AD5137" w:rsidP="00BC792B">
      <w:pPr>
        <w:ind w:left="1068"/>
        <w:rPr>
          <w:sz w:val="28"/>
          <w:szCs w:val="28"/>
        </w:rPr>
      </w:pPr>
      <w:r>
        <w:rPr>
          <w:sz w:val="28"/>
          <w:szCs w:val="28"/>
        </w:rPr>
        <w:t>Как только люди забудут ужасы войны, война снова начнется на нашей земле.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ЧТЕЦ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Мир в каждом доме, в каждой стране!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Мир – это жизнь на планете!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Мир – это солнце на нашей Земле!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  <w:r w:rsidRPr="00144428">
        <w:rPr>
          <w:sz w:val="28"/>
          <w:szCs w:val="28"/>
        </w:rPr>
        <w:t>Мир – нужен взрослым и детям!</w:t>
      </w:r>
    </w:p>
    <w:p w:rsidR="00AD5137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Default="00AD5137" w:rsidP="00DD1BFC">
      <w:pPr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УЧИТЕЛЬ</w:t>
      </w:r>
    </w:p>
    <w:p w:rsidR="00AD5137" w:rsidRPr="00144428" w:rsidRDefault="00AD5137" w:rsidP="00BC792B">
      <w:pPr>
        <w:ind w:firstLine="709"/>
        <w:jc w:val="both"/>
        <w:rPr>
          <w:sz w:val="28"/>
          <w:szCs w:val="28"/>
        </w:rPr>
      </w:pPr>
    </w:p>
    <w:p w:rsidR="00AD5137" w:rsidRDefault="00AD5137" w:rsidP="00BC792B">
      <w:pPr>
        <w:numPr>
          <w:ilvl w:val="0"/>
          <w:numId w:val="8"/>
        </w:numPr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>А сейчас давайте сделаем свой плакат «Мы голосуем за мир!»</w:t>
      </w:r>
    </w:p>
    <w:p w:rsidR="00AD5137" w:rsidRDefault="00AD5137" w:rsidP="00BC792B">
      <w:pPr>
        <w:ind w:left="709"/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>У вас на столе лежат листы цветной бумаги. Положите на них свою руку и обведите ее. Теперь вырежьте точно по контуру. А сейчас наклеим эти «руки» на нашу заготовку. (Получается плакат, на котором к солнцу тянутся руки детей.)</w:t>
      </w:r>
    </w:p>
    <w:p w:rsidR="00AD5137" w:rsidRPr="00F74B09" w:rsidRDefault="00AD5137" w:rsidP="00DD1BFC">
      <w:pPr>
        <w:jc w:val="both"/>
        <w:outlineLvl w:val="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F74B09">
        <w:rPr>
          <w:sz w:val="28"/>
          <w:szCs w:val="28"/>
        </w:rPr>
        <w:t>(Дети исполняют песню «Солнечный круг»</w:t>
      </w:r>
    </w:p>
    <w:p w:rsidR="00AD5137" w:rsidRPr="00F74B09" w:rsidRDefault="00AD5137" w:rsidP="00BC792B">
      <w:pPr>
        <w:ind w:firstLine="709"/>
        <w:jc w:val="both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а</w:t>
      </w:r>
      <w:r w:rsidRPr="00F74B09">
        <w:rPr>
          <w:color w:val="000000"/>
          <w:sz w:val="28"/>
          <w:szCs w:val="28"/>
        </w:rPr>
        <w:t>втор текста – Л. Ошанин, композитор - А.Островский)</w:t>
      </w:r>
    </w:p>
    <w:p w:rsidR="00AD5137" w:rsidRPr="00F74B09" w:rsidRDefault="00AD5137" w:rsidP="00BC792B">
      <w:pPr>
        <w:jc w:val="both"/>
        <w:outlineLvl w:val="5"/>
        <w:rPr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Pr="0095115A" w:rsidRDefault="00AD5137" w:rsidP="00BC7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color w:val="000000"/>
          <w:sz w:val="28"/>
          <w:szCs w:val="28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E3A3F">
      <w:pPr>
        <w:rPr>
          <w:b/>
          <w:bCs/>
          <w:color w:val="333399"/>
        </w:rPr>
      </w:pPr>
      <w:r>
        <w:rPr>
          <w:b/>
          <w:bCs/>
          <w:color w:val="333399"/>
        </w:rPr>
        <w:br w:type="column"/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393847, Тамбовская обл</w:t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Сосновский район</w:t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с. Правые Ламки</w:t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ул. Центральная  д. 17а</w:t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телефон:  54-6-19</w:t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Pr="002161D5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 xml:space="preserve">Адрес сайта: </w:t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  <w:r>
        <w:rPr>
          <w:b/>
          <w:bCs/>
          <w:color w:val="333399"/>
          <w:lang w:val="en-US"/>
        </w:rPr>
        <w:t>http</w:t>
      </w:r>
      <w:r w:rsidRPr="009F6675">
        <w:rPr>
          <w:b/>
          <w:bCs/>
          <w:color w:val="333399"/>
        </w:rPr>
        <w:t>:</w:t>
      </w:r>
      <w:r>
        <w:rPr>
          <w:b/>
          <w:bCs/>
          <w:color w:val="333399"/>
          <w:lang w:val="en-US"/>
        </w:rPr>
        <w:t>www</w:t>
      </w:r>
      <w:r w:rsidRPr="009F6675">
        <w:rPr>
          <w:b/>
          <w:bCs/>
          <w:color w:val="333399"/>
        </w:rPr>
        <w:t>.</w:t>
      </w:r>
      <w:r>
        <w:rPr>
          <w:b/>
          <w:bCs/>
          <w:color w:val="333399"/>
          <w:lang w:val="en-US"/>
        </w:rPr>
        <w:t>pravlatmb</w:t>
      </w:r>
      <w:r w:rsidRPr="009F6675">
        <w:rPr>
          <w:b/>
          <w:bCs/>
          <w:color w:val="333399"/>
        </w:rPr>
        <w:t>.</w:t>
      </w:r>
      <w:r>
        <w:rPr>
          <w:b/>
          <w:bCs/>
          <w:color w:val="333399"/>
          <w:lang w:val="en-US"/>
        </w:rPr>
        <w:t>narod</w:t>
      </w:r>
      <w:r>
        <w:rPr>
          <w:b/>
          <w:bCs/>
          <w:color w:val="333399"/>
        </w:rPr>
        <w:t>.</w:t>
      </w:r>
      <w:r>
        <w:rPr>
          <w:b/>
          <w:bCs/>
          <w:color w:val="333399"/>
          <w:lang w:val="en-US"/>
        </w:rPr>
        <w:t>ru</w:t>
      </w:r>
      <w:r>
        <w:rPr>
          <w:b/>
          <w:bCs/>
          <w:color w:val="333399"/>
        </w:rPr>
        <w:br w:type="column"/>
      </w: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</w:rPr>
      </w:pPr>
    </w:p>
    <w:p w:rsidR="00AD5137" w:rsidRDefault="00AD5137" w:rsidP="00183114">
      <w:pPr>
        <w:ind w:hanging="180"/>
        <w:jc w:val="center"/>
        <w:rPr>
          <w:b/>
          <w:bCs/>
          <w:color w:val="333399"/>
          <w:sz w:val="28"/>
          <w:szCs w:val="28"/>
        </w:rPr>
      </w:pPr>
      <w:r w:rsidRPr="002161D5">
        <w:rPr>
          <w:b/>
          <w:bCs/>
          <w:color w:val="333399"/>
          <w:sz w:val="28"/>
          <w:szCs w:val="28"/>
        </w:rPr>
        <w:t>Филиал М</w:t>
      </w:r>
      <w:r>
        <w:rPr>
          <w:b/>
          <w:bCs/>
          <w:color w:val="333399"/>
          <w:sz w:val="28"/>
          <w:szCs w:val="28"/>
        </w:rPr>
        <w:t>Б</w:t>
      </w:r>
      <w:r w:rsidRPr="002161D5">
        <w:rPr>
          <w:b/>
          <w:bCs/>
          <w:color w:val="333399"/>
          <w:sz w:val="28"/>
          <w:szCs w:val="28"/>
        </w:rPr>
        <w:t xml:space="preserve">ОУ Сосновской СОШ №2 </w:t>
      </w:r>
    </w:p>
    <w:p w:rsidR="00AD5137" w:rsidRPr="002161D5" w:rsidRDefault="00AD5137" w:rsidP="00183114">
      <w:pPr>
        <w:ind w:hanging="180"/>
        <w:jc w:val="center"/>
        <w:rPr>
          <w:b/>
          <w:bCs/>
          <w:color w:val="333399"/>
          <w:sz w:val="28"/>
          <w:szCs w:val="28"/>
        </w:rPr>
      </w:pPr>
      <w:r>
        <w:rPr>
          <w:b/>
          <w:bCs/>
          <w:color w:val="333399"/>
          <w:sz w:val="28"/>
          <w:szCs w:val="28"/>
        </w:rPr>
        <w:t>в селе</w:t>
      </w:r>
      <w:r w:rsidRPr="002161D5">
        <w:rPr>
          <w:b/>
          <w:bCs/>
          <w:color w:val="333399"/>
          <w:sz w:val="28"/>
          <w:szCs w:val="28"/>
        </w:rPr>
        <w:t xml:space="preserve"> Правые Ламки</w:t>
      </w:r>
    </w:p>
    <w:p w:rsidR="00AD5137" w:rsidRPr="006C59EF" w:rsidRDefault="00AD5137" w:rsidP="00183114">
      <w:pPr>
        <w:ind w:hanging="180"/>
        <w:jc w:val="center"/>
        <w:rPr>
          <w:b/>
          <w:bCs/>
          <w:color w:val="000080"/>
        </w:rPr>
      </w:pPr>
    </w:p>
    <w:p w:rsidR="00AD5137" w:rsidRDefault="00AD5137" w:rsidP="00183114">
      <w:pPr>
        <w:ind w:hanging="180"/>
        <w:jc w:val="center"/>
        <w:rPr>
          <w:b/>
          <w:bCs/>
          <w:color w:val="000080"/>
        </w:rPr>
      </w:pPr>
    </w:p>
    <w:p w:rsidR="00AD5137" w:rsidRDefault="00AD5137" w:rsidP="00183114">
      <w:pPr>
        <w:tabs>
          <w:tab w:val="left" w:pos="2520"/>
        </w:tabs>
        <w:ind w:hanging="180"/>
        <w:jc w:val="center"/>
        <w:rPr>
          <w:b/>
          <w:bCs/>
          <w:color w:val="000080"/>
        </w:rPr>
      </w:pPr>
      <w:r w:rsidRPr="00374C81">
        <w:rPr>
          <w:b/>
          <w:bCs/>
          <w:noProof/>
          <w:color w:val="333399"/>
        </w:rPr>
        <w:pict>
          <v:shape id="Рисунок 6" o:spid="_x0000_i1029" type="#_x0000_t75" alt="PIC_0790" style="width:246.75pt;height:169.5pt;visibility:visible">
            <v:imagedata r:id="rId11" o:title="" cropbottom="6531f" cropright="246f" blacklevel="3932f"/>
          </v:shape>
        </w:pict>
      </w:r>
    </w:p>
    <w:p w:rsidR="00AD5137" w:rsidRDefault="00AD5137" w:rsidP="00183114">
      <w:pPr>
        <w:rPr>
          <w:b/>
          <w:bCs/>
          <w:i/>
          <w:iCs/>
          <w:color w:val="FF0000"/>
          <w:sz w:val="36"/>
          <w:szCs w:val="36"/>
        </w:rPr>
      </w:pPr>
    </w:p>
    <w:p w:rsidR="00AD5137" w:rsidRPr="002161D5" w:rsidRDefault="00AD5137" w:rsidP="00183114">
      <w:pPr>
        <w:ind w:hanging="180"/>
        <w:jc w:val="center"/>
        <w:rPr>
          <w:b/>
          <w:bCs/>
          <w:i/>
          <w:iCs/>
          <w:color w:val="FF0000"/>
          <w:sz w:val="48"/>
          <w:szCs w:val="48"/>
        </w:rPr>
      </w:pPr>
      <w:r w:rsidRPr="002161D5">
        <w:rPr>
          <w:b/>
          <w:bCs/>
          <w:i/>
          <w:iCs/>
          <w:color w:val="FF0000"/>
          <w:sz w:val="48"/>
          <w:szCs w:val="48"/>
        </w:rPr>
        <w:t>Помните!</w:t>
      </w:r>
    </w:p>
    <w:p w:rsidR="00AD5137" w:rsidRPr="002161D5" w:rsidRDefault="00AD5137" w:rsidP="00183114">
      <w:pPr>
        <w:ind w:hanging="180"/>
        <w:jc w:val="center"/>
        <w:rPr>
          <w:b/>
          <w:bCs/>
          <w:i/>
          <w:iCs/>
          <w:color w:val="FF0000"/>
          <w:sz w:val="48"/>
          <w:szCs w:val="48"/>
        </w:rPr>
      </w:pPr>
      <w:r w:rsidRPr="002161D5">
        <w:rPr>
          <w:b/>
          <w:bCs/>
          <w:i/>
          <w:iCs/>
          <w:color w:val="FF0000"/>
          <w:sz w:val="48"/>
          <w:szCs w:val="48"/>
        </w:rPr>
        <w:t xml:space="preserve">О тех, </w:t>
      </w:r>
    </w:p>
    <w:p w:rsidR="00AD5137" w:rsidRPr="002161D5" w:rsidRDefault="00AD5137" w:rsidP="00183114">
      <w:pPr>
        <w:ind w:hanging="180"/>
        <w:jc w:val="center"/>
        <w:rPr>
          <w:b/>
          <w:bCs/>
          <w:i/>
          <w:iCs/>
          <w:color w:val="FF0000"/>
          <w:sz w:val="48"/>
          <w:szCs w:val="48"/>
        </w:rPr>
      </w:pPr>
      <w:r w:rsidRPr="002161D5">
        <w:rPr>
          <w:b/>
          <w:bCs/>
          <w:i/>
          <w:iCs/>
          <w:color w:val="FF0000"/>
          <w:sz w:val="48"/>
          <w:szCs w:val="48"/>
        </w:rPr>
        <w:t>кто уже не придёт никогда –</w:t>
      </w:r>
    </w:p>
    <w:p w:rsidR="00AD5137" w:rsidRPr="002161D5" w:rsidRDefault="00AD5137" w:rsidP="00183114">
      <w:pPr>
        <w:ind w:hanging="180"/>
        <w:jc w:val="center"/>
        <w:rPr>
          <w:b/>
          <w:bCs/>
          <w:i/>
          <w:iCs/>
          <w:color w:val="FF0000"/>
          <w:sz w:val="48"/>
          <w:szCs w:val="48"/>
        </w:rPr>
      </w:pPr>
      <w:r w:rsidRPr="002161D5">
        <w:rPr>
          <w:b/>
          <w:bCs/>
          <w:i/>
          <w:iCs/>
          <w:color w:val="FF0000"/>
          <w:sz w:val="48"/>
          <w:szCs w:val="48"/>
        </w:rPr>
        <w:t>Помните!</w:t>
      </w:r>
    </w:p>
    <w:p w:rsidR="00AD5137" w:rsidRDefault="00AD5137" w:rsidP="00183114">
      <w:pPr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:rsidR="00AD5137" w:rsidRDefault="00AD5137" w:rsidP="00183114">
      <w:pPr>
        <w:ind w:left="180"/>
        <w:rPr>
          <w:b/>
          <w:bCs/>
          <w:color w:val="333399"/>
          <w:sz w:val="28"/>
          <w:szCs w:val="28"/>
        </w:rPr>
      </w:pPr>
    </w:p>
    <w:p w:rsidR="00AD5137" w:rsidRPr="00D54936" w:rsidRDefault="00AD5137" w:rsidP="00183114">
      <w:pPr>
        <w:ind w:left="180"/>
        <w:jc w:val="both"/>
        <w:rPr>
          <w:b/>
          <w:bCs/>
          <w:color w:val="333399"/>
        </w:rPr>
      </w:pPr>
      <w:r w:rsidRPr="00D54936">
        <w:rPr>
          <w:b/>
          <w:bCs/>
          <w:color w:val="333399"/>
        </w:rPr>
        <w:t xml:space="preserve">      В 2004 году к 60-летию Великой Победы в Тамбовском краеведческом музее проходил экспозиционно – выставочный проект «Отчизны верный сын». Материал о Герое Советского Союза А.Г.Рыбине был представлен историко – краеведческой комнатой и занял   3 место.</w:t>
      </w:r>
    </w:p>
    <w:p w:rsidR="00AD5137" w:rsidRDefault="00AD5137" w:rsidP="00183114">
      <w:pPr>
        <w:ind w:left="180"/>
        <w:jc w:val="center"/>
        <w:rPr>
          <w:b/>
          <w:bCs/>
          <w:color w:val="0000FF"/>
          <w:sz w:val="28"/>
          <w:szCs w:val="28"/>
          <w:u w:val="single"/>
        </w:rPr>
      </w:pPr>
      <w:r w:rsidRPr="00374C81">
        <w:rPr>
          <w:b/>
          <w:bCs/>
          <w:noProof/>
          <w:color w:val="0000FF"/>
          <w:sz w:val="28"/>
          <w:szCs w:val="28"/>
          <w:u w:val="single"/>
        </w:rPr>
        <w:pict>
          <v:shape id="Рисунок 7" o:spid="_x0000_i1030" type="#_x0000_t75" alt="PIC_0737" style="width:178.5pt;height:129.75pt;visibility:visible">
            <v:imagedata r:id="rId12" o:title="" gain="69719f" blacklevel="5898f"/>
          </v:shape>
        </w:pict>
      </w:r>
    </w:p>
    <w:p w:rsidR="00AD5137" w:rsidRDefault="00AD5137" w:rsidP="00183114">
      <w:pPr>
        <w:ind w:left="180"/>
        <w:jc w:val="center"/>
        <w:rPr>
          <w:b/>
          <w:bCs/>
          <w:color w:val="0000FF"/>
          <w:sz w:val="28"/>
          <w:szCs w:val="28"/>
          <w:u w:val="single"/>
        </w:rPr>
      </w:pPr>
      <w:r>
        <w:rPr>
          <w:b/>
          <w:bCs/>
          <w:color w:val="0000FF"/>
          <w:sz w:val="28"/>
          <w:szCs w:val="28"/>
          <w:u w:val="single"/>
        </w:rPr>
        <w:t xml:space="preserve"> </w:t>
      </w:r>
    </w:p>
    <w:p w:rsidR="00AD5137" w:rsidRPr="00E22DBD" w:rsidRDefault="00AD5137" w:rsidP="00183114">
      <w:pPr>
        <w:ind w:left="180"/>
        <w:jc w:val="center"/>
        <w:rPr>
          <w:b/>
          <w:bCs/>
          <w:color w:val="FF0000"/>
          <w:sz w:val="28"/>
          <w:szCs w:val="28"/>
          <w:u w:val="single"/>
        </w:rPr>
      </w:pPr>
      <w:r w:rsidRPr="00E22DBD">
        <w:rPr>
          <w:b/>
          <w:bCs/>
          <w:color w:val="FF0000"/>
          <w:sz w:val="28"/>
          <w:szCs w:val="28"/>
          <w:u w:val="single"/>
        </w:rPr>
        <w:t xml:space="preserve">Книга Памяти </w:t>
      </w:r>
    </w:p>
    <w:p w:rsidR="00AD5137" w:rsidRPr="00E22DBD" w:rsidRDefault="00AD5137" w:rsidP="00183114">
      <w:pPr>
        <w:ind w:left="180"/>
        <w:jc w:val="center"/>
        <w:rPr>
          <w:b/>
          <w:bCs/>
          <w:color w:val="333399"/>
          <w:sz w:val="28"/>
          <w:szCs w:val="28"/>
        </w:rPr>
      </w:pPr>
      <w:r w:rsidRPr="00374C81">
        <w:rPr>
          <w:b/>
          <w:bCs/>
          <w:noProof/>
          <w:color w:val="333399"/>
          <w:sz w:val="28"/>
          <w:szCs w:val="28"/>
        </w:rPr>
        <w:pict>
          <v:shape id="_x0000_i1031" type="#_x0000_t75" alt="PIC_0762" style="width:113.25pt;height:151.5pt;visibility:visible">
            <v:imagedata r:id="rId8" o:title="" blacklevel="3932f"/>
          </v:shape>
        </w:pict>
      </w:r>
    </w:p>
    <w:p w:rsidR="00AD5137" w:rsidRPr="00E22DBD" w:rsidRDefault="00AD5137" w:rsidP="00183114">
      <w:pPr>
        <w:ind w:left="180"/>
        <w:jc w:val="center"/>
        <w:rPr>
          <w:b/>
          <w:bCs/>
          <w:color w:val="333399"/>
        </w:rPr>
      </w:pPr>
      <w:r w:rsidRPr="00E22DBD">
        <w:rPr>
          <w:b/>
          <w:bCs/>
          <w:color w:val="333399"/>
        </w:rPr>
        <w:t>Книга рассказыв</w:t>
      </w:r>
      <w:r>
        <w:rPr>
          <w:b/>
          <w:bCs/>
          <w:color w:val="333399"/>
        </w:rPr>
        <w:t>ает об участниках Великой Отечественной войны</w:t>
      </w:r>
      <w:r w:rsidRPr="00E22DBD">
        <w:rPr>
          <w:b/>
          <w:bCs/>
          <w:color w:val="333399"/>
        </w:rPr>
        <w:t>, о вкладе, который внесли  жители села в дело Великой Победы</w:t>
      </w:r>
      <w:r>
        <w:rPr>
          <w:b/>
          <w:bCs/>
          <w:color w:val="0000FF"/>
        </w:rPr>
        <w:t>.</w:t>
      </w:r>
      <w:r w:rsidRPr="00E22DBD">
        <w:rPr>
          <w:b/>
          <w:bCs/>
          <w:color w:val="333399"/>
        </w:rPr>
        <w:br w:type="column"/>
      </w:r>
    </w:p>
    <w:p w:rsidR="00AD5137" w:rsidRPr="00414130" w:rsidRDefault="00AD5137" w:rsidP="00183114">
      <w:pPr>
        <w:ind w:left="180"/>
        <w:jc w:val="center"/>
        <w:rPr>
          <w:b/>
          <w:bCs/>
          <w:color w:val="FF0000"/>
          <w:u w:val="single"/>
        </w:rPr>
      </w:pPr>
      <w:r w:rsidRPr="00414130">
        <w:rPr>
          <w:b/>
          <w:bCs/>
          <w:color w:val="FF0000"/>
          <w:u w:val="single"/>
        </w:rPr>
        <w:t>ИМЯ ГЕРОЯ</w:t>
      </w:r>
    </w:p>
    <w:p w:rsidR="00AD5137" w:rsidRPr="00E22DBD" w:rsidRDefault="00AD5137" w:rsidP="00183114">
      <w:pPr>
        <w:ind w:left="180"/>
        <w:jc w:val="center"/>
        <w:rPr>
          <w:b/>
          <w:bCs/>
          <w:color w:val="FF0000"/>
        </w:rPr>
      </w:pPr>
      <w:r w:rsidRPr="00E22DBD">
        <w:rPr>
          <w:b/>
          <w:bCs/>
          <w:color w:val="FF0000"/>
        </w:rPr>
        <w:t>Наш зе</w:t>
      </w:r>
      <w:r>
        <w:rPr>
          <w:b/>
          <w:bCs/>
          <w:color w:val="FF0000"/>
        </w:rPr>
        <w:t xml:space="preserve">мляк – Герой Советского Союза Александр Гаврилович </w:t>
      </w:r>
      <w:r w:rsidRPr="00E22DBD">
        <w:rPr>
          <w:b/>
          <w:bCs/>
          <w:color w:val="FF0000"/>
        </w:rPr>
        <w:t xml:space="preserve"> Рыбин</w:t>
      </w:r>
    </w:p>
    <w:p w:rsidR="00AD5137" w:rsidRDefault="00AD5137" w:rsidP="00183114">
      <w:pPr>
        <w:ind w:left="180"/>
        <w:jc w:val="center"/>
      </w:pPr>
      <w:r w:rsidRPr="00374C81">
        <w:rPr>
          <w:b/>
          <w:bCs/>
          <w:noProof/>
        </w:rPr>
        <w:pict>
          <v:shape id="Рисунок 8" o:spid="_x0000_i1032" type="#_x0000_t75" style="width:64.5pt;height:81pt;visibility:visible">
            <v:imagedata r:id="rId13" o:title=""/>
          </v:shape>
        </w:pict>
      </w:r>
    </w:p>
    <w:p w:rsidR="00AD5137" w:rsidRPr="00A65BDB" w:rsidRDefault="00AD5137" w:rsidP="00183114">
      <w:pPr>
        <w:jc w:val="both"/>
      </w:pPr>
      <w:r>
        <w:t xml:space="preserve">   </w:t>
      </w:r>
      <w:r w:rsidRPr="00CC1BCD">
        <w:rPr>
          <w:color w:val="333399"/>
        </w:rPr>
        <w:t>А.Г.Рыбин родился 22 ноября 1914г. в с. Правые Ламки. В 1936г. был призван в армию. Где его застала страшная весть о войне. Боевое крещение мл. лейтенант получил в 1941г. под Ельней. На Западном фронте ст. лейтенант командовал ротой. Был дважды ранен. После излечения был назначен офицером Генерального штаба при 6-м гвардейском стрелковом корпусе. Батальон А.Г. Рыбина участвует в обороне Сталинграда, затем в освобождении Советской Украины. В 1944г. 13 октября присвоено звание Герой Советского Союза</w:t>
      </w:r>
    </w:p>
    <w:p w:rsidR="00AD5137" w:rsidRDefault="00AD5137" w:rsidP="00183114">
      <w:pPr>
        <w:jc w:val="both"/>
        <w:rPr>
          <w:color w:val="333399"/>
        </w:rPr>
      </w:pPr>
      <w:r w:rsidRPr="00CC1BCD">
        <w:rPr>
          <w:color w:val="333399"/>
        </w:rPr>
        <w:t xml:space="preserve">Пройдя всю войну, остался жив и возвратился в родное село Героем и дожил без малого до 90 лет. </w:t>
      </w:r>
    </w:p>
    <w:p w:rsidR="00AD5137" w:rsidRPr="00D97C65" w:rsidRDefault="00AD5137" w:rsidP="00183114">
      <w:pPr>
        <w:jc w:val="center"/>
        <w:rPr>
          <w:b/>
          <w:bCs/>
          <w:color w:val="FF0000"/>
          <w:sz w:val="28"/>
          <w:szCs w:val="28"/>
        </w:rPr>
      </w:pPr>
      <w:r w:rsidRPr="00D97C65">
        <w:rPr>
          <w:b/>
          <w:bCs/>
          <w:color w:val="FF0000"/>
          <w:sz w:val="28"/>
          <w:szCs w:val="28"/>
        </w:rPr>
        <w:t>Шёл вперёд товарищ Рыбин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 xml:space="preserve">        Наш земляк товарищ Рыбин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 xml:space="preserve">        Прошёл с боями всю войну.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 xml:space="preserve">        Громил врагов под Сталинградом,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 xml:space="preserve">        Чтобы спасти свою страну.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 xml:space="preserve"> Освободил он Украину,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>В Корсунь – Шевченковской битве воевал,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>В февральские дни 44 года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>Днепр на лодке переплывал…</w:t>
      </w:r>
    </w:p>
    <w:p w:rsidR="00AD5137" w:rsidRPr="00D97C65" w:rsidRDefault="00AD5137" w:rsidP="00183114">
      <w:pPr>
        <w:rPr>
          <w:b/>
          <w:bCs/>
          <w:color w:val="333399"/>
        </w:rPr>
      </w:pPr>
      <w:r>
        <w:rPr>
          <w:b/>
          <w:bCs/>
          <w:color w:val="333399"/>
        </w:rPr>
        <w:t xml:space="preserve">     </w:t>
      </w:r>
      <w:r w:rsidRPr="00D97C65">
        <w:rPr>
          <w:b/>
          <w:bCs/>
          <w:color w:val="333399"/>
        </w:rPr>
        <w:t>За подвиг ратный неповторимый</w:t>
      </w:r>
    </w:p>
    <w:p w:rsidR="00AD5137" w:rsidRPr="00D97C65" w:rsidRDefault="00AD5137" w:rsidP="00183114">
      <w:pPr>
        <w:rPr>
          <w:b/>
          <w:bCs/>
          <w:color w:val="333399"/>
        </w:rPr>
      </w:pPr>
      <w:r>
        <w:rPr>
          <w:b/>
          <w:bCs/>
          <w:color w:val="333399"/>
        </w:rPr>
        <w:t xml:space="preserve">     </w:t>
      </w:r>
      <w:r w:rsidRPr="00D97C65">
        <w:rPr>
          <w:b/>
          <w:bCs/>
          <w:color w:val="333399"/>
        </w:rPr>
        <w:t>Его страна благодарит</w:t>
      </w:r>
    </w:p>
    <w:p w:rsidR="00AD5137" w:rsidRPr="00D97C65" w:rsidRDefault="00AD5137" w:rsidP="00183114">
      <w:pPr>
        <w:rPr>
          <w:b/>
          <w:bCs/>
          <w:color w:val="333399"/>
        </w:rPr>
      </w:pPr>
      <w:r>
        <w:rPr>
          <w:b/>
          <w:bCs/>
          <w:color w:val="333399"/>
        </w:rPr>
        <w:t xml:space="preserve">     </w:t>
      </w:r>
      <w:r w:rsidRPr="00D97C65">
        <w:rPr>
          <w:b/>
          <w:bCs/>
          <w:color w:val="333399"/>
        </w:rPr>
        <w:t>Ведь недаром на груди комбата Рыбина</w:t>
      </w:r>
    </w:p>
    <w:p w:rsidR="00AD5137" w:rsidRPr="00D97C65" w:rsidRDefault="00AD5137" w:rsidP="00183114">
      <w:pPr>
        <w:rPr>
          <w:b/>
          <w:bCs/>
          <w:color w:val="333399"/>
        </w:rPr>
      </w:pPr>
      <w:r>
        <w:rPr>
          <w:b/>
          <w:bCs/>
          <w:color w:val="333399"/>
        </w:rPr>
        <w:t xml:space="preserve">     </w:t>
      </w:r>
      <w:r w:rsidRPr="00D97C65">
        <w:rPr>
          <w:b/>
          <w:bCs/>
          <w:color w:val="333399"/>
        </w:rPr>
        <w:t>Золотая звезда Героя светит и горит…</w:t>
      </w:r>
    </w:p>
    <w:p w:rsidR="00AD5137" w:rsidRPr="00D97C65" w:rsidRDefault="00AD5137" w:rsidP="00183114">
      <w:pPr>
        <w:rPr>
          <w:b/>
          <w:bCs/>
          <w:color w:val="333399"/>
        </w:rPr>
      </w:pPr>
      <w:r w:rsidRPr="00D97C65">
        <w:rPr>
          <w:b/>
          <w:bCs/>
          <w:color w:val="333399"/>
        </w:rPr>
        <w:t xml:space="preserve">                               </w:t>
      </w:r>
      <w:r>
        <w:rPr>
          <w:b/>
          <w:bCs/>
          <w:color w:val="333399"/>
        </w:rPr>
        <w:t xml:space="preserve">        </w:t>
      </w:r>
      <w:r w:rsidRPr="00D97C65">
        <w:rPr>
          <w:b/>
          <w:bCs/>
          <w:color w:val="333399"/>
        </w:rPr>
        <w:t xml:space="preserve">   Е.Ф.Лукина</w:t>
      </w:r>
    </w:p>
    <w:p w:rsidR="00AD5137" w:rsidRPr="00CC1BCD" w:rsidRDefault="00AD5137" w:rsidP="00183114">
      <w:pPr>
        <w:jc w:val="both"/>
        <w:rPr>
          <w:color w:val="333399"/>
        </w:rPr>
      </w:pPr>
    </w:p>
    <w:p w:rsidR="00AD5137" w:rsidRPr="008B4D00" w:rsidRDefault="00AD5137" w:rsidP="00183114">
      <w:pPr>
        <w:jc w:val="both"/>
        <w:rPr>
          <w:b/>
          <w:bCs/>
          <w:color w:val="333399"/>
        </w:rPr>
      </w:pPr>
      <w:r w:rsidRPr="008B4D00">
        <w:rPr>
          <w:b/>
          <w:bCs/>
          <w:color w:val="333399"/>
        </w:rPr>
        <w:t>В 1969г. на территории школы был установлен памятник «Их подвиг бессмертен» погибшим 278 землякам в годы ВОв.</w:t>
      </w:r>
    </w:p>
    <w:p w:rsidR="00AD5137" w:rsidRPr="00FB1A14" w:rsidRDefault="00AD5137" w:rsidP="00183114">
      <w:pPr>
        <w:jc w:val="center"/>
        <w:rPr>
          <w:b/>
          <w:bCs/>
          <w:color w:val="333399"/>
        </w:rPr>
      </w:pPr>
      <w:r w:rsidRPr="00374C81">
        <w:rPr>
          <w:b/>
          <w:bCs/>
          <w:noProof/>
          <w:color w:val="333399"/>
        </w:rPr>
        <w:pict>
          <v:shape id="Рисунок 9" o:spid="_x0000_i1033" type="#_x0000_t75" alt="PIC_0796" style="width:99.75pt;height:138pt;visibility:visible">
            <v:imagedata r:id="rId14" o:title="" cropbottom="4407f" cropleft="6459f"/>
          </v:shape>
        </w:pict>
      </w:r>
    </w:p>
    <w:p w:rsidR="00AD5137" w:rsidRPr="008B4D00" w:rsidRDefault="00AD5137" w:rsidP="00183114">
      <w:pPr>
        <w:jc w:val="both"/>
        <w:rPr>
          <w:b/>
          <w:bCs/>
          <w:color w:val="333399"/>
        </w:rPr>
      </w:pPr>
    </w:p>
    <w:p w:rsidR="00AD5137" w:rsidRPr="00414130" w:rsidRDefault="00AD5137" w:rsidP="00183114">
      <w:pPr>
        <w:jc w:val="both"/>
        <w:rPr>
          <w:b/>
          <w:bCs/>
          <w:color w:val="333399"/>
        </w:rPr>
      </w:pPr>
      <w:r w:rsidRPr="008B4D00">
        <w:rPr>
          <w:b/>
          <w:bCs/>
          <w:color w:val="333399"/>
        </w:rPr>
        <w:t xml:space="preserve">19 августа 2003г. на территории СДК установлен мемориал Победы «Из пепла войны они пришли живыми» </w:t>
      </w:r>
    </w:p>
    <w:p w:rsidR="00AD5137" w:rsidRDefault="00AD5137" w:rsidP="00183114">
      <w:pPr>
        <w:jc w:val="center"/>
        <w:rPr>
          <w:b/>
          <w:bCs/>
          <w:color w:val="333399"/>
          <w:sz w:val="28"/>
          <w:szCs w:val="28"/>
        </w:rPr>
      </w:pPr>
      <w:r w:rsidRPr="004B00AF">
        <w:rPr>
          <w:noProof/>
        </w:rPr>
        <w:pict>
          <v:shape id="Рисунок 10" o:spid="_x0000_i1034" type="#_x0000_t75" style="width:147.75pt;height:89.25pt;visibility:visible">
            <v:imagedata r:id="rId15" o:title="" blacklevel="3932f"/>
          </v:shape>
        </w:pict>
      </w:r>
    </w:p>
    <w:p w:rsidR="00AD5137" w:rsidRDefault="00AD5137" w:rsidP="00183114">
      <w:pPr>
        <w:jc w:val="both"/>
        <w:rPr>
          <w:b/>
          <w:bCs/>
          <w:color w:val="333399"/>
        </w:rPr>
      </w:pPr>
    </w:p>
    <w:p w:rsidR="00AD5137" w:rsidRDefault="00AD5137" w:rsidP="00183114">
      <w:pPr>
        <w:jc w:val="both"/>
        <w:rPr>
          <w:b/>
          <w:bCs/>
          <w:color w:val="333399"/>
          <w:sz w:val="28"/>
          <w:szCs w:val="28"/>
        </w:rPr>
      </w:pPr>
      <w:r>
        <w:rPr>
          <w:b/>
          <w:bCs/>
          <w:color w:val="333399"/>
        </w:rPr>
        <w:t>19 марта 2010 года</w:t>
      </w:r>
      <w:r w:rsidRPr="00D97C65">
        <w:rPr>
          <w:b/>
          <w:bCs/>
          <w:color w:val="333399"/>
        </w:rPr>
        <w:t xml:space="preserve"> односельчане увековечили память А.Г. Рыбина  мемориальной доской, которую укрепили на доме, в котором он жил. </w:t>
      </w:r>
    </w:p>
    <w:p w:rsidR="00AD5137" w:rsidRDefault="00AD5137" w:rsidP="00183114">
      <w:r w:rsidRPr="00374C81">
        <w:rPr>
          <w:b/>
          <w:bCs/>
          <w:noProof/>
          <w:color w:val="333399"/>
          <w:sz w:val="28"/>
          <w:szCs w:val="28"/>
        </w:rPr>
        <w:pict>
          <v:shape id="Рисунок 11" o:spid="_x0000_i1035" type="#_x0000_t75" alt="PIC_0699" style="width:144.75pt;height:103.5pt;visibility:visible">
            <v:imagedata r:id="rId16" o:title="" cropbottom="6850f" cropright="2758f" blacklevel="1966f"/>
          </v:shape>
        </w:pict>
      </w:r>
    </w:p>
    <w:sectPr w:rsidR="00AD5137" w:rsidSect="00BC792B">
      <w:headerReference w:type="default" r:id="rId17"/>
      <w:pgSz w:w="11906" w:h="16838"/>
      <w:pgMar w:top="899" w:right="850" w:bottom="71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137" w:rsidRDefault="00AD5137">
      <w:r>
        <w:separator/>
      </w:r>
    </w:p>
  </w:endnote>
  <w:endnote w:type="continuationSeparator" w:id="0">
    <w:p w:rsidR="00AD5137" w:rsidRDefault="00AD5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137" w:rsidRDefault="00AD5137">
      <w:r>
        <w:separator/>
      </w:r>
    </w:p>
  </w:footnote>
  <w:footnote w:type="continuationSeparator" w:id="0">
    <w:p w:rsidR="00AD5137" w:rsidRDefault="00AD51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37" w:rsidRDefault="00AD5137" w:rsidP="00BC792B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AD5137" w:rsidRDefault="00AD5137" w:rsidP="00BC792B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D671F"/>
    <w:multiLevelType w:val="hybridMultilevel"/>
    <w:tmpl w:val="F06E617A"/>
    <w:lvl w:ilvl="0" w:tplc="3A7025D0">
      <w:numFmt w:val="bullet"/>
      <w:lvlText w:val="−"/>
      <w:lvlJc w:val="left"/>
      <w:pPr>
        <w:tabs>
          <w:tab w:val="num" w:pos="1068"/>
        </w:tabs>
        <w:ind w:left="1068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cs="Wingdings" w:hint="default"/>
      </w:rPr>
    </w:lvl>
  </w:abstractNum>
  <w:abstractNum w:abstractNumId="1">
    <w:nsid w:val="2C723CAA"/>
    <w:multiLevelType w:val="hybridMultilevel"/>
    <w:tmpl w:val="FCF4B204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B8B084B"/>
    <w:multiLevelType w:val="hybridMultilevel"/>
    <w:tmpl w:val="FFD06A54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1A7043B"/>
    <w:multiLevelType w:val="hybridMultilevel"/>
    <w:tmpl w:val="138AD810"/>
    <w:lvl w:ilvl="0" w:tplc="3A7025D0"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cs="Wingdings" w:hint="default"/>
      </w:rPr>
    </w:lvl>
  </w:abstractNum>
  <w:abstractNum w:abstractNumId="4">
    <w:nsid w:val="629C40EF"/>
    <w:multiLevelType w:val="hybridMultilevel"/>
    <w:tmpl w:val="22E05884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cs="Wingdings" w:hint="default"/>
      </w:rPr>
    </w:lvl>
    <w:lvl w:ilvl="3" w:tplc="15E0738A">
      <w:numFmt w:val="bullet"/>
      <w:lvlText w:val="−"/>
      <w:lvlJc w:val="left"/>
      <w:pPr>
        <w:tabs>
          <w:tab w:val="num" w:pos="2509"/>
        </w:tabs>
        <w:ind w:left="2509" w:hanging="360"/>
      </w:pPr>
      <w:rPr>
        <w:rFonts w:ascii="Arial Narrow" w:eastAsia="Times New Roman" w:hAnsi="Arial Narrow" w:hint="default"/>
      </w:rPr>
    </w:lvl>
    <w:lvl w:ilvl="4" w:tplc="04190003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cs="Wingdings" w:hint="default"/>
      </w:rPr>
    </w:lvl>
  </w:abstractNum>
  <w:abstractNum w:abstractNumId="5">
    <w:nsid w:val="67043F1D"/>
    <w:multiLevelType w:val="hybridMultilevel"/>
    <w:tmpl w:val="85C66354"/>
    <w:lvl w:ilvl="0" w:tplc="06DA58D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744E19E9"/>
    <w:multiLevelType w:val="hybridMultilevel"/>
    <w:tmpl w:val="72DAAEAE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7F3659A"/>
    <w:multiLevelType w:val="hybridMultilevel"/>
    <w:tmpl w:val="F7F29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F4A18E">
      <w:start w:val="1"/>
      <w:numFmt w:val="decimal"/>
      <w:lvlText w:val="%2."/>
      <w:lvlJc w:val="left"/>
      <w:pPr>
        <w:tabs>
          <w:tab w:val="num" w:pos="57"/>
        </w:tabs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6E3C15"/>
    <w:multiLevelType w:val="hybridMultilevel"/>
    <w:tmpl w:val="19CC0024"/>
    <w:lvl w:ilvl="0" w:tplc="3A7025D0">
      <w:numFmt w:val="bullet"/>
      <w:lvlText w:val="−"/>
      <w:lvlJc w:val="left"/>
      <w:pPr>
        <w:tabs>
          <w:tab w:val="num" w:pos="1069"/>
        </w:tabs>
        <w:ind w:left="1069" w:hanging="360"/>
      </w:pPr>
      <w:rPr>
        <w:rFonts w:ascii="Arial Narrow" w:eastAsia="Times New Roman" w:hAnsi="Arial Narro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792B"/>
    <w:rsid w:val="000D13B0"/>
    <w:rsid w:val="0013434C"/>
    <w:rsid w:val="001421DB"/>
    <w:rsid w:val="00144428"/>
    <w:rsid w:val="00162A78"/>
    <w:rsid w:val="0017730C"/>
    <w:rsid w:val="00183114"/>
    <w:rsid w:val="001E3A3F"/>
    <w:rsid w:val="001F25BF"/>
    <w:rsid w:val="002161D5"/>
    <w:rsid w:val="0023408E"/>
    <w:rsid w:val="0031373F"/>
    <w:rsid w:val="00374C81"/>
    <w:rsid w:val="003A37A1"/>
    <w:rsid w:val="003A3CBF"/>
    <w:rsid w:val="003D604D"/>
    <w:rsid w:val="00414130"/>
    <w:rsid w:val="004B00AF"/>
    <w:rsid w:val="004D67C6"/>
    <w:rsid w:val="004E7637"/>
    <w:rsid w:val="004F21F7"/>
    <w:rsid w:val="005249F7"/>
    <w:rsid w:val="00541E34"/>
    <w:rsid w:val="00631417"/>
    <w:rsid w:val="006C59EF"/>
    <w:rsid w:val="007F4369"/>
    <w:rsid w:val="00820548"/>
    <w:rsid w:val="008B49F3"/>
    <w:rsid w:val="008B4D00"/>
    <w:rsid w:val="0095115A"/>
    <w:rsid w:val="00966FEA"/>
    <w:rsid w:val="009F6675"/>
    <w:rsid w:val="00A62237"/>
    <w:rsid w:val="00A65BDB"/>
    <w:rsid w:val="00A74D2F"/>
    <w:rsid w:val="00AD5137"/>
    <w:rsid w:val="00BC792B"/>
    <w:rsid w:val="00CC1BCD"/>
    <w:rsid w:val="00D54936"/>
    <w:rsid w:val="00D95181"/>
    <w:rsid w:val="00D97C65"/>
    <w:rsid w:val="00DD1BFC"/>
    <w:rsid w:val="00DE42CC"/>
    <w:rsid w:val="00E22DBD"/>
    <w:rsid w:val="00F16BA1"/>
    <w:rsid w:val="00F74B09"/>
    <w:rsid w:val="00FB1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9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C79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6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BC792B"/>
    <w:pPr>
      <w:spacing w:before="100" w:beforeAutospacing="1" w:after="100" w:afterAutospacing="1"/>
    </w:pPr>
    <w:rPr>
      <w:color w:val="000000"/>
    </w:rPr>
  </w:style>
  <w:style w:type="character" w:customStyle="1" w:styleId="enc-article">
    <w:name w:val="enc-article"/>
    <w:basedOn w:val="DefaultParagraphFont"/>
    <w:uiPriority w:val="99"/>
    <w:rsid w:val="00BC792B"/>
  </w:style>
  <w:style w:type="paragraph" w:styleId="Header">
    <w:name w:val="header"/>
    <w:basedOn w:val="Normal"/>
    <w:link w:val="HeaderChar"/>
    <w:uiPriority w:val="99"/>
    <w:rsid w:val="00BC792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56C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BC792B"/>
  </w:style>
  <w:style w:type="table" w:styleId="TableGrid">
    <w:name w:val="Table Grid"/>
    <w:basedOn w:val="TableNormal"/>
    <w:uiPriority w:val="99"/>
    <w:rsid w:val="00BC79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9518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9518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74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4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11</Pages>
  <Words>1507</Words>
  <Characters>8595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Филиал МБОУ Сосновская СОШ №2 в с</dc:title>
  <dc:subject/>
  <dc:creator>User</dc:creator>
  <cp:keywords/>
  <dc:description/>
  <cp:lastModifiedBy>user</cp:lastModifiedBy>
  <cp:revision>5</cp:revision>
  <dcterms:created xsi:type="dcterms:W3CDTF">2013-03-14T11:52:00Z</dcterms:created>
  <dcterms:modified xsi:type="dcterms:W3CDTF">2013-03-15T08:26:00Z</dcterms:modified>
</cp:coreProperties>
</file>